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0AA0" w:rsidRDefault="00410AA0" w:rsidP="00410AA0">
      <w:r>
        <w:t>clear</w:t>
      </w:r>
    </w:p>
    <w:p w:rsidR="00410AA0" w:rsidRDefault="00410AA0" w:rsidP="00410AA0">
      <w:r>
        <w:t>set mem 200m</w:t>
      </w:r>
    </w:p>
    <w:p w:rsidR="00410AA0" w:rsidRDefault="00410AA0" w:rsidP="00410AA0">
      <w:r>
        <w:t>use "C:\Users\kalmoe.UMROOT.001\Desktop\ANES 2008-09 Panel.dta", clear</w:t>
      </w:r>
    </w:p>
    <w:p w:rsidR="00410AA0" w:rsidRDefault="00410AA0" w:rsidP="00410AA0">
      <w:r>
        <w:t>set more off</w:t>
      </w:r>
    </w:p>
    <w:p w:rsidR="00410AA0" w:rsidRDefault="00410AA0" w:rsidP="00410AA0"/>
    <w:p w:rsidR="00410AA0" w:rsidRDefault="00410AA0" w:rsidP="00410AA0">
      <w:r>
        <w:t>//AMP-recode the var that specifies whether Obama-McCain or white-black was used in9th wave (rather than 10th)*</w:t>
      </w:r>
    </w:p>
    <w:p w:rsidR="00410AA0" w:rsidRDefault="00410AA0" w:rsidP="00410AA0">
      <w:r>
        <w:t>gen ampverobama=w9amp_ve</w:t>
      </w:r>
    </w:p>
    <w:p w:rsidR="00410AA0" w:rsidRDefault="00410AA0" w:rsidP="00410AA0">
      <w:r>
        <w:t>recode ampverobama -6/-2=. 2=0</w:t>
      </w:r>
    </w:p>
    <w:p w:rsidR="00410AA0" w:rsidRDefault="00410AA0" w:rsidP="00410AA0"/>
    <w:p w:rsidR="00410AA0" w:rsidRDefault="00410AA0" w:rsidP="00410AA0">
      <w:r>
        <w:t>//AMP-make it the blackwhite version</w:t>
      </w:r>
    </w:p>
    <w:p w:rsidR="00410AA0" w:rsidRDefault="00410AA0" w:rsidP="00410AA0">
      <w:r>
        <w:t>gen ampverbw=w9amp_ve</w:t>
      </w:r>
    </w:p>
    <w:p w:rsidR="00410AA0" w:rsidRDefault="00410AA0" w:rsidP="00410AA0">
      <w:r>
        <w:t>recode ampverbw -6/-2=. 1=0 2=1</w:t>
      </w:r>
    </w:p>
    <w:p w:rsidR="00410AA0" w:rsidRDefault="00410AA0" w:rsidP="00410AA0"/>
    <w:p w:rsidR="00410AA0" w:rsidRDefault="00410AA0" w:rsidP="00410AA0">
      <w:r>
        <w:t>//AMP</w:t>
      </w:r>
    </w:p>
    <w:p w:rsidR="00410AA0" w:rsidRDefault="00410AA0" w:rsidP="00410AA0">
      <w:r>
        <w:t>gen black1=w9amp_50 if w9amp_ve==2</w:t>
      </w:r>
    </w:p>
    <w:p w:rsidR="00410AA0" w:rsidRDefault="00410AA0" w:rsidP="00410AA0">
      <w:r>
        <w:t>replace black1=w10am_50 if w10amp_v==1</w:t>
      </w:r>
    </w:p>
    <w:p w:rsidR="00410AA0" w:rsidRDefault="00410AA0" w:rsidP="00410AA0">
      <w:r>
        <w:t>recode black1 1=1 2=0 else=.</w:t>
      </w:r>
    </w:p>
    <w:p w:rsidR="00410AA0" w:rsidRDefault="00410AA0" w:rsidP="00410AA0">
      <w:r>
        <w:t>gen black1miss=w9amp_50 if w9amp_ve==2</w:t>
      </w:r>
    </w:p>
    <w:p w:rsidR="00410AA0" w:rsidRDefault="00410AA0" w:rsidP="00410AA0">
      <w:r>
        <w:t>replace black1miss=w10am_50 if w10amp_v==1</w:t>
      </w:r>
    </w:p>
    <w:p w:rsidR="00410AA0" w:rsidRDefault="00410AA0" w:rsidP="00410AA0">
      <w:r>
        <w:t>recode black1miss -7 -6 -2=1 else=0</w:t>
      </w:r>
    </w:p>
    <w:p w:rsidR="00410AA0" w:rsidRDefault="00410AA0" w:rsidP="00410AA0">
      <w:r>
        <w:t>gen black2=w9amp_51 if w9amp_ve==2</w:t>
      </w:r>
    </w:p>
    <w:p w:rsidR="00410AA0" w:rsidRDefault="00410AA0" w:rsidP="00410AA0">
      <w:r>
        <w:t>replace black2=w10am_51 if w10amp_v==1</w:t>
      </w:r>
    </w:p>
    <w:p w:rsidR="00410AA0" w:rsidRDefault="00410AA0" w:rsidP="00410AA0">
      <w:r>
        <w:t>recode black2 1=1 2=0 else=.</w:t>
      </w:r>
    </w:p>
    <w:p w:rsidR="00410AA0" w:rsidRDefault="00410AA0" w:rsidP="00410AA0">
      <w:r>
        <w:t>gen black2miss=w9amp_51 if w9amp_ve==2</w:t>
      </w:r>
    </w:p>
    <w:p w:rsidR="00410AA0" w:rsidRDefault="00410AA0" w:rsidP="00410AA0">
      <w:r>
        <w:t>replace black2miss=w10am_51 if w10amp_v==1</w:t>
      </w:r>
    </w:p>
    <w:p w:rsidR="00410AA0" w:rsidRDefault="00410AA0" w:rsidP="00410AA0">
      <w:r>
        <w:t>recode black2miss -7 -6 -2=1 else=0</w:t>
      </w:r>
    </w:p>
    <w:p w:rsidR="00410AA0" w:rsidRDefault="00410AA0" w:rsidP="00410AA0">
      <w:r>
        <w:t>gen black3=w9amp_52 if w9amp_ve==2</w:t>
      </w:r>
    </w:p>
    <w:p w:rsidR="00410AA0" w:rsidRDefault="00410AA0" w:rsidP="00410AA0">
      <w:r>
        <w:t>replace black3=w10am_52 if w10amp_v==1</w:t>
      </w:r>
    </w:p>
    <w:p w:rsidR="00410AA0" w:rsidRDefault="00410AA0" w:rsidP="00410AA0">
      <w:r>
        <w:t>recode black3 1=1 2=0 else=.</w:t>
      </w:r>
    </w:p>
    <w:p w:rsidR="00410AA0" w:rsidRDefault="00410AA0" w:rsidP="00410AA0">
      <w:r>
        <w:t>gen black3miss=w9amp_52 if w9amp_ve==2</w:t>
      </w:r>
    </w:p>
    <w:p w:rsidR="00410AA0" w:rsidRDefault="00410AA0" w:rsidP="00410AA0">
      <w:r>
        <w:t>replace black3miss=w10am_52 if w10amp_v==1</w:t>
      </w:r>
    </w:p>
    <w:p w:rsidR="00410AA0" w:rsidRDefault="00410AA0" w:rsidP="00410AA0">
      <w:r>
        <w:t>recode black3miss -7 -6 -2=1 else=0</w:t>
      </w:r>
    </w:p>
    <w:p w:rsidR="00410AA0" w:rsidRDefault="00410AA0" w:rsidP="00410AA0">
      <w:r>
        <w:t>gen black4=w9amp_53 if w9amp_ve==2</w:t>
      </w:r>
    </w:p>
    <w:p w:rsidR="00410AA0" w:rsidRDefault="00410AA0" w:rsidP="00410AA0">
      <w:r>
        <w:t>replace black4=w10am_53 if w10amp_v==1</w:t>
      </w:r>
    </w:p>
    <w:p w:rsidR="00410AA0" w:rsidRDefault="00410AA0" w:rsidP="00410AA0">
      <w:r>
        <w:t>recode black4 1=1 2=0 else=.</w:t>
      </w:r>
    </w:p>
    <w:p w:rsidR="00410AA0" w:rsidRDefault="00410AA0" w:rsidP="00410AA0">
      <w:r>
        <w:t>gen black4miss=w9amp_53 if w9amp_ve==2</w:t>
      </w:r>
    </w:p>
    <w:p w:rsidR="00410AA0" w:rsidRDefault="00410AA0" w:rsidP="00410AA0">
      <w:r>
        <w:t>replace black4miss=w10am_53 if w10amp_v==1</w:t>
      </w:r>
    </w:p>
    <w:p w:rsidR="00410AA0" w:rsidRDefault="00410AA0" w:rsidP="00410AA0">
      <w:r>
        <w:t>recode black4miss -7 -6 -2=1 else=0</w:t>
      </w:r>
    </w:p>
    <w:p w:rsidR="00410AA0" w:rsidRDefault="00410AA0" w:rsidP="00410AA0">
      <w:r>
        <w:t>gen black5=w9amp_54 if w9amp_ve==2</w:t>
      </w:r>
    </w:p>
    <w:p w:rsidR="00410AA0" w:rsidRDefault="00410AA0" w:rsidP="00410AA0">
      <w:r>
        <w:t>replace black5=w10am_54 if w10amp_v==1</w:t>
      </w:r>
    </w:p>
    <w:p w:rsidR="00410AA0" w:rsidRDefault="00410AA0" w:rsidP="00410AA0">
      <w:r>
        <w:t>recode black5 1=1 2=0 else=.</w:t>
      </w:r>
    </w:p>
    <w:p w:rsidR="00410AA0" w:rsidRDefault="00410AA0" w:rsidP="00410AA0">
      <w:r>
        <w:t>gen black5miss=w9amp_54 if w9amp_ve==2</w:t>
      </w:r>
    </w:p>
    <w:p w:rsidR="00410AA0" w:rsidRDefault="00410AA0" w:rsidP="00410AA0">
      <w:r>
        <w:t>replace black5miss=w10am_54 if w10amp_v==1</w:t>
      </w:r>
    </w:p>
    <w:p w:rsidR="00410AA0" w:rsidRDefault="00410AA0" w:rsidP="00410AA0">
      <w:r>
        <w:t>recode black5miss -7 -6 -2=1 else=0</w:t>
      </w:r>
    </w:p>
    <w:p w:rsidR="00410AA0" w:rsidRDefault="00410AA0" w:rsidP="00410AA0">
      <w:r>
        <w:t>gen black6=w9amp_55 if w9amp_ve==2</w:t>
      </w:r>
    </w:p>
    <w:p w:rsidR="00410AA0" w:rsidRDefault="00410AA0" w:rsidP="00410AA0">
      <w:r>
        <w:t>replace black6=w10am_55 if w10amp_v==1</w:t>
      </w:r>
    </w:p>
    <w:p w:rsidR="00410AA0" w:rsidRDefault="00410AA0" w:rsidP="00410AA0">
      <w:r>
        <w:t>recode black6 1=1 2=0 else=.</w:t>
      </w:r>
    </w:p>
    <w:p w:rsidR="00410AA0" w:rsidRDefault="00410AA0" w:rsidP="00410AA0">
      <w:r>
        <w:t>gen black6miss=w9amp_55 if w9amp_ve==2</w:t>
      </w:r>
    </w:p>
    <w:p w:rsidR="00410AA0" w:rsidRDefault="00410AA0" w:rsidP="00410AA0">
      <w:r>
        <w:t>replace black6miss=w10am_55 if w10amp_v==1</w:t>
      </w:r>
    </w:p>
    <w:p w:rsidR="00410AA0" w:rsidRDefault="00410AA0" w:rsidP="00410AA0">
      <w:r>
        <w:t>recode black6miss -7 -6 -2=1 else=0</w:t>
      </w:r>
    </w:p>
    <w:p w:rsidR="00410AA0" w:rsidRDefault="00410AA0" w:rsidP="00410AA0">
      <w:r>
        <w:t>gen black7=w9amp_56 if w9amp_ve==2</w:t>
      </w:r>
    </w:p>
    <w:p w:rsidR="00410AA0" w:rsidRDefault="00410AA0" w:rsidP="00410AA0">
      <w:r>
        <w:t>replace black7=w10am_56 if w10amp_v==1</w:t>
      </w:r>
    </w:p>
    <w:p w:rsidR="00410AA0" w:rsidRDefault="00410AA0" w:rsidP="00410AA0">
      <w:r>
        <w:lastRenderedPageBreak/>
        <w:t>recode black7 1=1 2=0 else=.</w:t>
      </w:r>
    </w:p>
    <w:p w:rsidR="00410AA0" w:rsidRDefault="00410AA0" w:rsidP="00410AA0">
      <w:r>
        <w:t>gen black7miss=w9amp_56 if w9amp_ve==2</w:t>
      </w:r>
    </w:p>
    <w:p w:rsidR="00410AA0" w:rsidRDefault="00410AA0" w:rsidP="00410AA0">
      <w:r>
        <w:t>replace black7miss=w10am_56 if w10amp_v==1</w:t>
      </w:r>
    </w:p>
    <w:p w:rsidR="00410AA0" w:rsidRDefault="00410AA0" w:rsidP="00410AA0">
      <w:r>
        <w:t>recode black7miss -7 -6 -2=1 else=0</w:t>
      </w:r>
    </w:p>
    <w:p w:rsidR="00410AA0" w:rsidRDefault="00410AA0" w:rsidP="00410AA0">
      <w:r>
        <w:t>gen black8=w9amp_57 if w9amp_ve==2</w:t>
      </w:r>
    </w:p>
    <w:p w:rsidR="00410AA0" w:rsidRDefault="00410AA0" w:rsidP="00410AA0">
      <w:r>
        <w:t>replace black8=w10am_57 if w10amp_v==1</w:t>
      </w:r>
    </w:p>
    <w:p w:rsidR="00410AA0" w:rsidRDefault="00410AA0" w:rsidP="00410AA0">
      <w:r>
        <w:t>recode black8 1=1 2=0 else=.</w:t>
      </w:r>
    </w:p>
    <w:p w:rsidR="00410AA0" w:rsidRDefault="00410AA0" w:rsidP="00410AA0">
      <w:r>
        <w:t>gen black8miss=w9amp_57 if w9amp_ve==2</w:t>
      </w:r>
    </w:p>
    <w:p w:rsidR="00410AA0" w:rsidRDefault="00410AA0" w:rsidP="00410AA0">
      <w:r>
        <w:t>replace black8miss=w10am_57 if w10amp_v==1</w:t>
      </w:r>
    </w:p>
    <w:p w:rsidR="00410AA0" w:rsidRDefault="00410AA0" w:rsidP="00410AA0">
      <w:r>
        <w:t>recode black8miss -7 -6 -2=1 else=0</w:t>
      </w:r>
    </w:p>
    <w:p w:rsidR="00410AA0" w:rsidRDefault="00410AA0" w:rsidP="00410AA0">
      <w:r>
        <w:t>gen black9=w9amp_58 if w9amp_ve==2</w:t>
      </w:r>
    </w:p>
    <w:p w:rsidR="00410AA0" w:rsidRDefault="00410AA0" w:rsidP="00410AA0">
      <w:r>
        <w:t>replace black9=w10am_58 if w10amp_v==1</w:t>
      </w:r>
    </w:p>
    <w:p w:rsidR="00410AA0" w:rsidRDefault="00410AA0" w:rsidP="00410AA0">
      <w:r>
        <w:t>recode black9 1=1 2=0 else=.</w:t>
      </w:r>
    </w:p>
    <w:p w:rsidR="00410AA0" w:rsidRDefault="00410AA0" w:rsidP="00410AA0">
      <w:r>
        <w:t>gen black9miss=w9amp_58 if w9amp_ve==2</w:t>
      </w:r>
    </w:p>
    <w:p w:rsidR="00410AA0" w:rsidRDefault="00410AA0" w:rsidP="00410AA0">
      <w:r>
        <w:t>replace black9miss=w10am_58 if w10amp_v==1</w:t>
      </w:r>
    </w:p>
    <w:p w:rsidR="00410AA0" w:rsidRDefault="00410AA0" w:rsidP="00410AA0">
      <w:r>
        <w:t>recode black9miss -7 -6 -2=1 else=0</w:t>
      </w:r>
    </w:p>
    <w:p w:rsidR="00410AA0" w:rsidRDefault="00410AA0" w:rsidP="00410AA0">
      <w:r>
        <w:t>gen black10=w9amp_59 if w9amp_ve==2</w:t>
      </w:r>
    </w:p>
    <w:p w:rsidR="00410AA0" w:rsidRDefault="00410AA0" w:rsidP="00410AA0">
      <w:r>
        <w:t>replace black10=w10am_59 if w10amp_v==1</w:t>
      </w:r>
    </w:p>
    <w:p w:rsidR="00410AA0" w:rsidRDefault="00410AA0" w:rsidP="00410AA0">
      <w:r>
        <w:t>recode black10 1=1 2=0 else=.</w:t>
      </w:r>
    </w:p>
    <w:p w:rsidR="00410AA0" w:rsidRDefault="00410AA0" w:rsidP="00410AA0">
      <w:r>
        <w:t>gen black10miss=w9amp_59 if w9amp_ve==2</w:t>
      </w:r>
    </w:p>
    <w:p w:rsidR="00410AA0" w:rsidRDefault="00410AA0" w:rsidP="00410AA0">
      <w:r>
        <w:t>replace black10miss=w10am_59 if w10amp_v==1</w:t>
      </w:r>
    </w:p>
    <w:p w:rsidR="00410AA0" w:rsidRDefault="00410AA0" w:rsidP="00410AA0">
      <w:r>
        <w:t>recode black10miss -7 -6 -2=1 else=0</w:t>
      </w:r>
    </w:p>
    <w:p w:rsidR="00410AA0" w:rsidRDefault="00410AA0" w:rsidP="00410AA0">
      <w:r>
        <w:t>gen black11=w9amp_60 if w9amp_ve==2</w:t>
      </w:r>
    </w:p>
    <w:p w:rsidR="00410AA0" w:rsidRDefault="00410AA0" w:rsidP="00410AA0">
      <w:r>
        <w:t>replace black11=w10am_60 if w10amp_v==1</w:t>
      </w:r>
    </w:p>
    <w:p w:rsidR="00410AA0" w:rsidRDefault="00410AA0" w:rsidP="00410AA0">
      <w:r>
        <w:t>recode black11 1=1 2=0 else=.</w:t>
      </w:r>
    </w:p>
    <w:p w:rsidR="00410AA0" w:rsidRDefault="00410AA0" w:rsidP="00410AA0">
      <w:r>
        <w:t>gen black11miss=w9amp_60 if w9amp_ve==2</w:t>
      </w:r>
    </w:p>
    <w:p w:rsidR="00410AA0" w:rsidRDefault="00410AA0" w:rsidP="00410AA0">
      <w:r>
        <w:t>replace black11miss=w10am_60 if w10amp_v==1</w:t>
      </w:r>
    </w:p>
    <w:p w:rsidR="00410AA0" w:rsidRDefault="00410AA0" w:rsidP="00410AA0">
      <w:r>
        <w:t>recode black11miss -7 -6 -2=1 else=0</w:t>
      </w:r>
    </w:p>
    <w:p w:rsidR="00410AA0" w:rsidRDefault="00410AA0" w:rsidP="00410AA0">
      <w:r>
        <w:t>gen black12=w9amp_61 if w9amp_ve==2</w:t>
      </w:r>
    </w:p>
    <w:p w:rsidR="00410AA0" w:rsidRDefault="00410AA0" w:rsidP="00410AA0">
      <w:r>
        <w:t>replace black12=w10am_61 if w10amp_v==1</w:t>
      </w:r>
    </w:p>
    <w:p w:rsidR="00410AA0" w:rsidRDefault="00410AA0" w:rsidP="00410AA0">
      <w:r>
        <w:t>recode black12 1=1 2=0 else=.</w:t>
      </w:r>
    </w:p>
    <w:p w:rsidR="00410AA0" w:rsidRDefault="00410AA0" w:rsidP="00410AA0">
      <w:r>
        <w:t>gen black12miss=w9amp_61 if w9amp_ve==2</w:t>
      </w:r>
    </w:p>
    <w:p w:rsidR="00410AA0" w:rsidRDefault="00410AA0" w:rsidP="00410AA0">
      <w:r>
        <w:t>replace black12miss=w10am_61 if w10amp_v==1</w:t>
      </w:r>
    </w:p>
    <w:p w:rsidR="00410AA0" w:rsidRDefault="00410AA0" w:rsidP="00410AA0">
      <w:r>
        <w:t>recode black12miss -7 -6 -2=1 else=0</w:t>
      </w:r>
    </w:p>
    <w:p w:rsidR="00410AA0" w:rsidRDefault="00410AA0" w:rsidP="00410AA0">
      <w:r>
        <w:t>gen black13=w9amp_62 if w9amp_ve==2</w:t>
      </w:r>
    </w:p>
    <w:p w:rsidR="00410AA0" w:rsidRDefault="00410AA0" w:rsidP="00410AA0">
      <w:r>
        <w:t>replace black13=w10am_62 if w10amp_v==1</w:t>
      </w:r>
    </w:p>
    <w:p w:rsidR="00410AA0" w:rsidRDefault="00410AA0" w:rsidP="00410AA0">
      <w:r>
        <w:t>recode black13 1=1 2=0 else=.</w:t>
      </w:r>
    </w:p>
    <w:p w:rsidR="00410AA0" w:rsidRDefault="00410AA0" w:rsidP="00410AA0">
      <w:r>
        <w:t>gen black13miss=w9amp_62 if w9amp_ve==2</w:t>
      </w:r>
    </w:p>
    <w:p w:rsidR="00410AA0" w:rsidRDefault="00410AA0" w:rsidP="00410AA0">
      <w:r>
        <w:t>replace black13miss=w10am_62 if w10amp_v==1</w:t>
      </w:r>
    </w:p>
    <w:p w:rsidR="00410AA0" w:rsidRDefault="00410AA0" w:rsidP="00410AA0">
      <w:r>
        <w:t>recode black13miss -7 -6 -2=1 else=0</w:t>
      </w:r>
    </w:p>
    <w:p w:rsidR="00410AA0" w:rsidRDefault="00410AA0" w:rsidP="00410AA0">
      <w:r>
        <w:t>gen black14=w9amp_63 if w9amp_ve==2</w:t>
      </w:r>
    </w:p>
    <w:p w:rsidR="00410AA0" w:rsidRDefault="00410AA0" w:rsidP="00410AA0">
      <w:r>
        <w:t>replace black14=w10am_63 if w10amp_v==1</w:t>
      </w:r>
    </w:p>
    <w:p w:rsidR="00410AA0" w:rsidRDefault="00410AA0" w:rsidP="00410AA0">
      <w:r>
        <w:t>recode black14 1=1 2=0 else=.</w:t>
      </w:r>
    </w:p>
    <w:p w:rsidR="00410AA0" w:rsidRDefault="00410AA0" w:rsidP="00410AA0">
      <w:r>
        <w:t>gen black14miss=w9amp_63 if w9amp_ve==2</w:t>
      </w:r>
    </w:p>
    <w:p w:rsidR="00410AA0" w:rsidRDefault="00410AA0" w:rsidP="00410AA0">
      <w:r>
        <w:t>replace black14miss=w10am_63 if w10amp_v==1</w:t>
      </w:r>
    </w:p>
    <w:p w:rsidR="00410AA0" w:rsidRDefault="00410AA0" w:rsidP="00410AA0">
      <w:r>
        <w:t>recode black14miss -7 -6 -2=1 else=0</w:t>
      </w:r>
    </w:p>
    <w:p w:rsidR="00410AA0" w:rsidRDefault="00410AA0" w:rsidP="00410AA0">
      <w:r>
        <w:t>gen black15=w9amp_64 if w9amp_ve==2</w:t>
      </w:r>
    </w:p>
    <w:p w:rsidR="00410AA0" w:rsidRDefault="00410AA0" w:rsidP="00410AA0">
      <w:r>
        <w:t>replace black15=w10am_64 if w10amp_v==1</w:t>
      </w:r>
    </w:p>
    <w:p w:rsidR="00410AA0" w:rsidRDefault="00410AA0" w:rsidP="00410AA0">
      <w:r>
        <w:t>recode black15 1=1 2=0 else=.</w:t>
      </w:r>
    </w:p>
    <w:p w:rsidR="00410AA0" w:rsidRDefault="00410AA0" w:rsidP="00410AA0">
      <w:r>
        <w:t>gen black15miss=w9amp_64 if w9amp_ve==2</w:t>
      </w:r>
    </w:p>
    <w:p w:rsidR="00410AA0" w:rsidRDefault="00410AA0" w:rsidP="00410AA0">
      <w:r>
        <w:t>replace black15miss=w10am_64 if w10amp_v==1</w:t>
      </w:r>
    </w:p>
    <w:p w:rsidR="00410AA0" w:rsidRDefault="00410AA0" w:rsidP="00410AA0">
      <w:r>
        <w:t>recode black15miss -7 -6 -2=1 else=0</w:t>
      </w:r>
    </w:p>
    <w:p w:rsidR="00410AA0" w:rsidRDefault="00410AA0" w:rsidP="00410AA0">
      <w:r>
        <w:t>gen black16=w9amp_65 if w9amp_ve==2</w:t>
      </w:r>
    </w:p>
    <w:p w:rsidR="00410AA0" w:rsidRDefault="00410AA0" w:rsidP="00410AA0">
      <w:r>
        <w:lastRenderedPageBreak/>
        <w:t>replace black16=w10am_65 if w10amp_v==1</w:t>
      </w:r>
    </w:p>
    <w:p w:rsidR="00410AA0" w:rsidRDefault="00410AA0" w:rsidP="00410AA0">
      <w:r>
        <w:t>recode black16 1=1 2=0 else=.</w:t>
      </w:r>
    </w:p>
    <w:p w:rsidR="00410AA0" w:rsidRDefault="00410AA0" w:rsidP="00410AA0">
      <w:r>
        <w:t>gen black16miss=w9amp_65 if w9amp_ve==2</w:t>
      </w:r>
    </w:p>
    <w:p w:rsidR="00410AA0" w:rsidRDefault="00410AA0" w:rsidP="00410AA0">
      <w:r>
        <w:t>replace black16miss=w10am_65 if w10amp_v==1</w:t>
      </w:r>
    </w:p>
    <w:p w:rsidR="00410AA0" w:rsidRDefault="00410AA0" w:rsidP="00410AA0">
      <w:r>
        <w:t>recode black16miss -7 -6 -2=1 else=0</w:t>
      </w:r>
    </w:p>
    <w:p w:rsidR="00410AA0" w:rsidRDefault="00410AA0" w:rsidP="00410AA0">
      <w:r>
        <w:t>gen black17=w9amp_66 if w9amp_ve==2</w:t>
      </w:r>
    </w:p>
    <w:p w:rsidR="00410AA0" w:rsidRDefault="00410AA0" w:rsidP="00410AA0">
      <w:r>
        <w:t>replace black17=w10am_66 if w10amp_v==1</w:t>
      </w:r>
    </w:p>
    <w:p w:rsidR="00410AA0" w:rsidRDefault="00410AA0" w:rsidP="00410AA0">
      <w:r>
        <w:t>recode black17 1=1 2=0 else=.</w:t>
      </w:r>
    </w:p>
    <w:p w:rsidR="00410AA0" w:rsidRDefault="00410AA0" w:rsidP="00410AA0">
      <w:r>
        <w:t>gen black17miss=w9amp_66 if w9amp_ve==2</w:t>
      </w:r>
    </w:p>
    <w:p w:rsidR="00410AA0" w:rsidRDefault="00410AA0" w:rsidP="00410AA0">
      <w:r>
        <w:t>replace black17miss=w10am_66 if w10amp_v==1</w:t>
      </w:r>
    </w:p>
    <w:p w:rsidR="00410AA0" w:rsidRDefault="00410AA0" w:rsidP="00410AA0">
      <w:r>
        <w:t>recode black17miss -7 -6 -2=1 else=0</w:t>
      </w:r>
    </w:p>
    <w:p w:rsidR="00410AA0" w:rsidRDefault="00410AA0" w:rsidP="00410AA0">
      <w:r>
        <w:t>gen black18=w9amp_67 if w9amp_ve==2</w:t>
      </w:r>
    </w:p>
    <w:p w:rsidR="00410AA0" w:rsidRDefault="00410AA0" w:rsidP="00410AA0">
      <w:r>
        <w:t>replace black18=w10am_67 if w10amp_v==1</w:t>
      </w:r>
    </w:p>
    <w:p w:rsidR="00410AA0" w:rsidRDefault="00410AA0" w:rsidP="00410AA0">
      <w:r>
        <w:t>recode black18 1=1 2=0 else=.</w:t>
      </w:r>
    </w:p>
    <w:p w:rsidR="00410AA0" w:rsidRDefault="00410AA0" w:rsidP="00410AA0">
      <w:r>
        <w:t>gen black18miss=w9amp_67 if w9amp_ve==2</w:t>
      </w:r>
    </w:p>
    <w:p w:rsidR="00410AA0" w:rsidRDefault="00410AA0" w:rsidP="00410AA0">
      <w:r>
        <w:t>replace black18miss=w10am_67 if w10amp_v==1</w:t>
      </w:r>
    </w:p>
    <w:p w:rsidR="00410AA0" w:rsidRDefault="00410AA0" w:rsidP="00410AA0">
      <w:r>
        <w:t>recode black18miss -7 -6 -2=1 else=0</w:t>
      </w:r>
    </w:p>
    <w:p w:rsidR="00410AA0" w:rsidRDefault="00410AA0" w:rsidP="00410AA0">
      <w:r>
        <w:t>gen black19=w9amp_68 if w9amp_ve==2</w:t>
      </w:r>
    </w:p>
    <w:p w:rsidR="00410AA0" w:rsidRDefault="00410AA0" w:rsidP="00410AA0">
      <w:r>
        <w:t>replace black19=w10am_68 if w10amp_v==1</w:t>
      </w:r>
    </w:p>
    <w:p w:rsidR="00410AA0" w:rsidRDefault="00410AA0" w:rsidP="00410AA0">
      <w:r>
        <w:t>recode black19 1=1 2=0 else=.</w:t>
      </w:r>
    </w:p>
    <w:p w:rsidR="00410AA0" w:rsidRDefault="00410AA0" w:rsidP="00410AA0">
      <w:r>
        <w:t>gen black19miss=w9amp_68 if w9amp_ve==2</w:t>
      </w:r>
    </w:p>
    <w:p w:rsidR="00410AA0" w:rsidRDefault="00410AA0" w:rsidP="00410AA0">
      <w:r>
        <w:t>replace black19miss=w10am_68 if w10amp_v==1</w:t>
      </w:r>
    </w:p>
    <w:p w:rsidR="00410AA0" w:rsidRDefault="00410AA0" w:rsidP="00410AA0">
      <w:r>
        <w:t>recode black19miss -7 -6 -2=1 else=0</w:t>
      </w:r>
    </w:p>
    <w:p w:rsidR="00410AA0" w:rsidRDefault="00410AA0" w:rsidP="00410AA0">
      <w:r>
        <w:t>gen black20=w9amp_69 if w9amp_ve==2</w:t>
      </w:r>
    </w:p>
    <w:p w:rsidR="00410AA0" w:rsidRDefault="00410AA0" w:rsidP="00410AA0">
      <w:r>
        <w:t>replace black20=w10am_69 if w10amp_v==1</w:t>
      </w:r>
    </w:p>
    <w:p w:rsidR="00410AA0" w:rsidRDefault="00410AA0" w:rsidP="00410AA0">
      <w:r>
        <w:t>recode black20 1=1 2=0 else=.</w:t>
      </w:r>
    </w:p>
    <w:p w:rsidR="00410AA0" w:rsidRDefault="00410AA0" w:rsidP="00410AA0">
      <w:r>
        <w:t>gen black20miss=w9amp_69 if w9amp_ve==2</w:t>
      </w:r>
    </w:p>
    <w:p w:rsidR="00410AA0" w:rsidRDefault="00410AA0" w:rsidP="00410AA0">
      <w:r>
        <w:t>replace black20miss=w10am_69 if w10amp_v==1</w:t>
      </w:r>
    </w:p>
    <w:p w:rsidR="00410AA0" w:rsidRDefault="00410AA0" w:rsidP="00410AA0">
      <w:r>
        <w:t>recode black20miss -7 -6 -2=1 else=0</w:t>
      </w:r>
    </w:p>
    <w:p w:rsidR="00410AA0" w:rsidRDefault="00410AA0" w:rsidP="00410AA0">
      <w:r>
        <w:t>gen black21=w9amp_70 if w9amp_ve==2</w:t>
      </w:r>
    </w:p>
    <w:p w:rsidR="00410AA0" w:rsidRDefault="00410AA0" w:rsidP="00410AA0">
      <w:r>
        <w:t>replace black21=w10am_70 if w10amp_v==1</w:t>
      </w:r>
    </w:p>
    <w:p w:rsidR="00410AA0" w:rsidRDefault="00410AA0" w:rsidP="00410AA0">
      <w:r>
        <w:t>recode black21 1=1 2=0 else=.</w:t>
      </w:r>
    </w:p>
    <w:p w:rsidR="00410AA0" w:rsidRDefault="00410AA0" w:rsidP="00410AA0">
      <w:r>
        <w:t>gen black21miss=w9amp_70 if w9amp_ve==2</w:t>
      </w:r>
    </w:p>
    <w:p w:rsidR="00410AA0" w:rsidRDefault="00410AA0" w:rsidP="00410AA0">
      <w:r>
        <w:t>replace black21miss=w10am_70 if w10amp_v==1</w:t>
      </w:r>
    </w:p>
    <w:p w:rsidR="00410AA0" w:rsidRDefault="00410AA0" w:rsidP="00410AA0">
      <w:r>
        <w:t>recode black21miss -7 -6 -2=1 else=0</w:t>
      </w:r>
    </w:p>
    <w:p w:rsidR="00410AA0" w:rsidRDefault="00410AA0" w:rsidP="00410AA0">
      <w:r>
        <w:t>gen black22=w9amp_71 if w9amp_ve==2</w:t>
      </w:r>
    </w:p>
    <w:p w:rsidR="00410AA0" w:rsidRDefault="00410AA0" w:rsidP="00410AA0">
      <w:r>
        <w:t>replace black22=w10am_71 if w10amp_v==1</w:t>
      </w:r>
    </w:p>
    <w:p w:rsidR="00410AA0" w:rsidRDefault="00410AA0" w:rsidP="00410AA0">
      <w:r>
        <w:t>recode black22 1=1 2=0 else=.</w:t>
      </w:r>
    </w:p>
    <w:p w:rsidR="00410AA0" w:rsidRDefault="00410AA0" w:rsidP="00410AA0">
      <w:r>
        <w:t>gen black22miss=w9amp_71 if w9amp_ve==2</w:t>
      </w:r>
    </w:p>
    <w:p w:rsidR="00410AA0" w:rsidRDefault="00410AA0" w:rsidP="00410AA0">
      <w:r>
        <w:t>replace black22miss=w10am_71 if w10amp_v==1</w:t>
      </w:r>
    </w:p>
    <w:p w:rsidR="00410AA0" w:rsidRDefault="00410AA0" w:rsidP="00410AA0">
      <w:r>
        <w:t>recode black22miss -7 -6 -2=1 else=0</w:t>
      </w:r>
    </w:p>
    <w:p w:rsidR="00410AA0" w:rsidRDefault="00410AA0" w:rsidP="00410AA0">
      <w:r>
        <w:t>gen black23=w9amp_72 if w9amp_ve==2</w:t>
      </w:r>
    </w:p>
    <w:p w:rsidR="00410AA0" w:rsidRDefault="00410AA0" w:rsidP="00410AA0">
      <w:r>
        <w:t>replace black23=w10am_72 if w10amp_v==1</w:t>
      </w:r>
    </w:p>
    <w:p w:rsidR="00410AA0" w:rsidRDefault="00410AA0" w:rsidP="00410AA0">
      <w:r>
        <w:t>recode black23 1=1 2=0 else=.</w:t>
      </w:r>
    </w:p>
    <w:p w:rsidR="00410AA0" w:rsidRDefault="00410AA0" w:rsidP="00410AA0">
      <w:r>
        <w:t>gen black23miss=w9amp_72 if w9amp_ve==2</w:t>
      </w:r>
    </w:p>
    <w:p w:rsidR="00410AA0" w:rsidRDefault="00410AA0" w:rsidP="00410AA0">
      <w:r>
        <w:t>replace black23miss=w10am_72 if w10amp_v==1</w:t>
      </w:r>
    </w:p>
    <w:p w:rsidR="00410AA0" w:rsidRDefault="00410AA0" w:rsidP="00410AA0">
      <w:r>
        <w:t>recode black23miss -7 -6 -2=1 else=0</w:t>
      </w:r>
    </w:p>
    <w:p w:rsidR="00410AA0" w:rsidRDefault="00410AA0" w:rsidP="00410AA0">
      <w:r>
        <w:t>gen black24=w9amp_73 if w9amp_ve==2</w:t>
      </w:r>
    </w:p>
    <w:p w:rsidR="00410AA0" w:rsidRDefault="00410AA0" w:rsidP="00410AA0">
      <w:r>
        <w:t>replace black24=w10am_73 if w10amp_v==1</w:t>
      </w:r>
    </w:p>
    <w:p w:rsidR="00410AA0" w:rsidRDefault="00410AA0" w:rsidP="00410AA0">
      <w:r>
        <w:t>recode black24 1=1 2=0 else=.</w:t>
      </w:r>
    </w:p>
    <w:p w:rsidR="00410AA0" w:rsidRDefault="00410AA0" w:rsidP="00410AA0">
      <w:r>
        <w:t>gen black24miss=w9amp_73 if w9amp_ve==2</w:t>
      </w:r>
    </w:p>
    <w:p w:rsidR="00410AA0" w:rsidRDefault="00410AA0" w:rsidP="00410AA0">
      <w:r>
        <w:t>replace black24miss=w10am_73 if w10amp_v==1</w:t>
      </w:r>
    </w:p>
    <w:p w:rsidR="00410AA0" w:rsidRDefault="00410AA0" w:rsidP="00410AA0">
      <w:r>
        <w:t>recode black24miss -7 -6 -2=1 else=0</w:t>
      </w:r>
    </w:p>
    <w:p w:rsidR="00410AA0" w:rsidRDefault="00410AA0" w:rsidP="00410AA0"/>
    <w:p w:rsidR="00410AA0" w:rsidRDefault="00410AA0" w:rsidP="00410AA0">
      <w:r>
        <w:t>gen blackmiss=(black1miss+black2miss+black3miss+black4miss+black5miss+black6miss+black7miss+black8miss+black9miss+black10miss+black11miss+black12miss+black13miss+black14miss+black15miss+black16miss+black17miss+black18miss+black19miss+black20miss+black21miss+black22miss+black23miss+black24miss)</w:t>
      </w:r>
    </w:p>
    <w:p w:rsidR="00410AA0" w:rsidRDefault="00410AA0" w:rsidP="00410AA0"/>
    <w:p w:rsidR="00410AA0" w:rsidRDefault="00410AA0" w:rsidP="00410AA0">
      <w:r>
        <w:t>gen white1=w9amp_74 if w9amp_ve==2</w:t>
      </w:r>
    </w:p>
    <w:p w:rsidR="00410AA0" w:rsidRDefault="00410AA0" w:rsidP="00410AA0">
      <w:r>
        <w:t>replace white1=w10am_74 if w10amp_v==1</w:t>
      </w:r>
    </w:p>
    <w:p w:rsidR="00410AA0" w:rsidRDefault="00410AA0" w:rsidP="00410AA0">
      <w:r>
        <w:t>recode white1 1=1 2=0 else=.</w:t>
      </w:r>
    </w:p>
    <w:p w:rsidR="00410AA0" w:rsidRDefault="00410AA0" w:rsidP="00410AA0">
      <w:r>
        <w:t>gen white1miss=w9amp_74 if w9amp_ve==2</w:t>
      </w:r>
    </w:p>
    <w:p w:rsidR="00410AA0" w:rsidRDefault="00410AA0" w:rsidP="00410AA0">
      <w:r>
        <w:t>replace white1miss=w10am_74 if w10amp_v==1</w:t>
      </w:r>
    </w:p>
    <w:p w:rsidR="00410AA0" w:rsidRDefault="00410AA0" w:rsidP="00410AA0">
      <w:r>
        <w:t>recode white1miss -7 -6 -2=1 else=0</w:t>
      </w:r>
    </w:p>
    <w:p w:rsidR="00410AA0" w:rsidRDefault="00410AA0" w:rsidP="00410AA0">
      <w:r>
        <w:t>gen white2=w9amp_75 if w9amp_ve==2</w:t>
      </w:r>
    </w:p>
    <w:p w:rsidR="00410AA0" w:rsidRDefault="00410AA0" w:rsidP="00410AA0">
      <w:r>
        <w:t>replace white2=w10am_75 if w10amp_v==1</w:t>
      </w:r>
    </w:p>
    <w:p w:rsidR="00410AA0" w:rsidRDefault="00410AA0" w:rsidP="00410AA0">
      <w:r>
        <w:t>recode white2 1=1 2=0 else=.</w:t>
      </w:r>
    </w:p>
    <w:p w:rsidR="00410AA0" w:rsidRDefault="00410AA0" w:rsidP="00410AA0">
      <w:r>
        <w:t>gen white2miss=w9amp_75 if w9amp_ve==2</w:t>
      </w:r>
    </w:p>
    <w:p w:rsidR="00410AA0" w:rsidRDefault="00410AA0" w:rsidP="00410AA0">
      <w:r>
        <w:t>replace white2miss=w10am_75 if w10amp_v==1</w:t>
      </w:r>
    </w:p>
    <w:p w:rsidR="00410AA0" w:rsidRDefault="00410AA0" w:rsidP="00410AA0">
      <w:r>
        <w:t>recode white2miss -7 -6 -2=1 else=0</w:t>
      </w:r>
    </w:p>
    <w:p w:rsidR="00410AA0" w:rsidRDefault="00410AA0" w:rsidP="00410AA0">
      <w:r>
        <w:t>gen white3=w9amp_76 if w9amp_ve==2</w:t>
      </w:r>
    </w:p>
    <w:p w:rsidR="00410AA0" w:rsidRDefault="00410AA0" w:rsidP="00410AA0">
      <w:r>
        <w:t>replace white3=w10am_76 if w10amp_v==1</w:t>
      </w:r>
    </w:p>
    <w:p w:rsidR="00410AA0" w:rsidRDefault="00410AA0" w:rsidP="00410AA0">
      <w:r>
        <w:t>recode white3 1=1 2=0 else=.</w:t>
      </w:r>
    </w:p>
    <w:p w:rsidR="00410AA0" w:rsidRDefault="00410AA0" w:rsidP="00410AA0">
      <w:r>
        <w:t>gen white3miss=w9amp_76 if w9amp_ve==2</w:t>
      </w:r>
    </w:p>
    <w:p w:rsidR="00410AA0" w:rsidRDefault="00410AA0" w:rsidP="00410AA0">
      <w:r>
        <w:t>replace white3miss=w10am_76 if w10amp_v==1</w:t>
      </w:r>
    </w:p>
    <w:p w:rsidR="00410AA0" w:rsidRDefault="00410AA0" w:rsidP="00410AA0">
      <w:r>
        <w:t>recode white3miss -7 -6 -2=1 else=0</w:t>
      </w:r>
    </w:p>
    <w:p w:rsidR="00410AA0" w:rsidRDefault="00410AA0" w:rsidP="00410AA0">
      <w:r>
        <w:t>gen white4=w9amp_77 if w9amp_ve==2</w:t>
      </w:r>
    </w:p>
    <w:p w:rsidR="00410AA0" w:rsidRDefault="00410AA0" w:rsidP="00410AA0">
      <w:r>
        <w:t>replace white4=w10am_77 if w10amp_v==1</w:t>
      </w:r>
    </w:p>
    <w:p w:rsidR="00410AA0" w:rsidRDefault="00410AA0" w:rsidP="00410AA0">
      <w:r>
        <w:t>recode white4 1=1 2=0 else=.</w:t>
      </w:r>
    </w:p>
    <w:p w:rsidR="00410AA0" w:rsidRDefault="00410AA0" w:rsidP="00410AA0">
      <w:r>
        <w:t>gen white4miss=w9amp_77 if w9amp_ve==2</w:t>
      </w:r>
    </w:p>
    <w:p w:rsidR="00410AA0" w:rsidRDefault="00410AA0" w:rsidP="00410AA0">
      <w:r>
        <w:t>replace white4miss=w10am_77 if w10amp_v==1</w:t>
      </w:r>
    </w:p>
    <w:p w:rsidR="00410AA0" w:rsidRDefault="00410AA0" w:rsidP="00410AA0">
      <w:r>
        <w:t>recode white4miss -7 -6 -2=1 else=0</w:t>
      </w:r>
    </w:p>
    <w:p w:rsidR="00410AA0" w:rsidRDefault="00410AA0" w:rsidP="00410AA0">
      <w:r>
        <w:t>gen white5=w9amp_78 if w9amp_ve==2</w:t>
      </w:r>
    </w:p>
    <w:p w:rsidR="00410AA0" w:rsidRDefault="00410AA0" w:rsidP="00410AA0">
      <w:r>
        <w:t>replace white5=w10am_78 if w10amp_v==1</w:t>
      </w:r>
    </w:p>
    <w:p w:rsidR="00410AA0" w:rsidRDefault="00410AA0" w:rsidP="00410AA0">
      <w:r>
        <w:t>recode white5 1=1 2=0 else=.</w:t>
      </w:r>
    </w:p>
    <w:p w:rsidR="00410AA0" w:rsidRDefault="00410AA0" w:rsidP="00410AA0">
      <w:r>
        <w:t>gen white5miss=w9amp_78 if w9amp_ve==2</w:t>
      </w:r>
    </w:p>
    <w:p w:rsidR="00410AA0" w:rsidRDefault="00410AA0" w:rsidP="00410AA0">
      <w:r>
        <w:t>replace white5miss=w10am_78 if w10amp_v==1</w:t>
      </w:r>
    </w:p>
    <w:p w:rsidR="00410AA0" w:rsidRDefault="00410AA0" w:rsidP="00410AA0">
      <w:r>
        <w:t>recode white5miss -7 -6 -2=1 else=0</w:t>
      </w:r>
    </w:p>
    <w:p w:rsidR="00410AA0" w:rsidRDefault="00410AA0" w:rsidP="00410AA0">
      <w:r>
        <w:t>gen white6=w9amp_79 if w9amp_ve==2</w:t>
      </w:r>
    </w:p>
    <w:p w:rsidR="00410AA0" w:rsidRDefault="00410AA0" w:rsidP="00410AA0">
      <w:r>
        <w:t>replace white6=w10am_79 if w10amp_v==1</w:t>
      </w:r>
    </w:p>
    <w:p w:rsidR="00410AA0" w:rsidRDefault="00410AA0" w:rsidP="00410AA0">
      <w:r>
        <w:t>recode white6 1=1 2=0 else=.</w:t>
      </w:r>
    </w:p>
    <w:p w:rsidR="00410AA0" w:rsidRDefault="00410AA0" w:rsidP="00410AA0">
      <w:r>
        <w:t>gen white6miss=w9amp_79 if w9amp_ve==2</w:t>
      </w:r>
    </w:p>
    <w:p w:rsidR="00410AA0" w:rsidRDefault="00410AA0" w:rsidP="00410AA0">
      <w:r>
        <w:t>replace white6miss=w10am_79 if w10amp_v==1</w:t>
      </w:r>
    </w:p>
    <w:p w:rsidR="00410AA0" w:rsidRDefault="00410AA0" w:rsidP="00410AA0">
      <w:r>
        <w:t>recode white6miss -7 -6 -2=1 else=0</w:t>
      </w:r>
    </w:p>
    <w:p w:rsidR="00410AA0" w:rsidRDefault="00410AA0" w:rsidP="00410AA0">
      <w:r>
        <w:t>gen white7=w9amp_80 if w9amp_ve==2</w:t>
      </w:r>
    </w:p>
    <w:p w:rsidR="00410AA0" w:rsidRDefault="00410AA0" w:rsidP="00410AA0">
      <w:r>
        <w:t>replace white7=w10am_80 if w10amp_v==1</w:t>
      </w:r>
    </w:p>
    <w:p w:rsidR="00410AA0" w:rsidRDefault="00410AA0" w:rsidP="00410AA0">
      <w:r>
        <w:t>recode white7 1=1 2=0 else=.</w:t>
      </w:r>
    </w:p>
    <w:p w:rsidR="00410AA0" w:rsidRDefault="00410AA0" w:rsidP="00410AA0">
      <w:r>
        <w:t>gen white7miss=w9amp_80 if w9amp_ve==2</w:t>
      </w:r>
    </w:p>
    <w:p w:rsidR="00410AA0" w:rsidRDefault="00410AA0" w:rsidP="00410AA0">
      <w:r>
        <w:t>replace white7miss=w10am_80 if w10amp_v==1</w:t>
      </w:r>
    </w:p>
    <w:p w:rsidR="00410AA0" w:rsidRDefault="00410AA0" w:rsidP="00410AA0">
      <w:r>
        <w:t>recode white7miss -7 -6 -2=1 else=0</w:t>
      </w:r>
    </w:p>
    <w:p w:rsidR="00410AA0" w:rsidRDefault="00410AA0" w:rsidP="00410AA0">
      <w:r>
        <w:t>gen white8=w9amp_81 if w9amp_ve==2</w:t>
      </w:r>
    </w:p>
    <w:p w:rsidR="00410AA0" w:rsidRDefault="00410AA0" w:rsidP="00410AA0">
      <w:r>
        <w:t>replace white8=w10am_81 if w10amp_v==1</w:t>
      </w:r>
    </w:p>
    <w:p w:rsidR="00410AA0" w:rsidRDefault="00410AA0" w:rsidP="00410AA0">
      <w:r>
        <w:t>recode white8 1=1 2=0 else=.</w:t>
      </w:r>
    </w:p>
    <w:p w:rsidR="00410AA0" w:rsidRDefault="00410AA0" w:rsidP="00410AA0">
      <w:r>
        <w:t>gen white8miss=w9amp_81 if w9amp_ve==2</w:t>
      </w:r>
    </w:p>
    <w:p w:rsidR="00410AA0" w:rsidRDefault="00410AA0" w:rsidP="00410AA0">
      <w:r>
        <w:t>replace white8miss=w10am_81 if w10amp_v==1</w:t>
      </w:r>
    </w:p>
    <w:p w:rsidR="00410AA0" w:rsidRDefault="00410AA0" w:rsidP="00410AA0">
      <w:r>
        <w:lastRenderedPageBreak/>
        <w:t>recode white8miss -7 -6 -2=1 else=0</w:t>
      </w:r>
    </w:p>
    <w:p w:rsidR="00410AA0" w:rsidRDefault="00410AA0" w:rsidP="00410AA0">
      <w:r>
        <w:t>gen white9=w9amp_82 if w9amp_ve==2</w:t>
      </w:r>
    </w:p>
    <w:p w:rsidR="00410AA0" w:rsidRDefault="00410AA0" w:rsidP="00410AA0">
      <w:r>
        <w:t>replace white9=w10am_82 if w10amp_v==1</w:t>
      </w:r>
    </w:p>
    <w:p w:rsidR="00410AA0" w:rsidRDefault="00410AA0" w:rsidP="00410AA0">
      <w:r>
        <w:t>recode white9 1=1 2=0 else=.</w:t>
      </w:r>
    </w:p>
    <w:p w:rsidR="00410AA0" w:rsidRDefault="00410AA0" w:rsidP="00410AA0">
      <w:r>
        <w:t>gen white9miss=w9amp_82 if w9amp_ve==2</w:t>
      </w:r>
    </w:p>
    <w:p w:rsidR="00410AA0" w:rsidRDefault="00410AA0" w:rsidP="00410AA0">
      <w:r>
        <w:t>replace white9miss=w10am_82 if w10amp_v==1</w:t>
      </w:r>
    </w:p>
    <w:p w:rsidR="00410AA0" w:rsidRDefault="00410AA0" w:rsidP="00410AA0">
      <w:r>
        <w:t>recode white9miss -7 -6 -2=1 else=0</w:t>
      </w:r>
    </w:p>
    <w:p w:rsidR="00410AA0" w:rsidRDefault="00410AA0" w:rsidP="00410AA0">
      <w:r>
        <w:t>gen white10=w9amp_83 if w9amp_ve==2</w:t>
      </w:r>
    </w:p>
    <w:p w:rsidR="00410AA0" w:rsidRDefault="00410AA0" w:rsidP="00410AA0">
      <w:r>
        <w:t>replace white10=w10am_83 if w10amp_v==1</w:t>
      </w:r>
    </w:p>
    <w:p w:rsidR="00410AA0" w:rsidRDefault="00410AA0" w:rsidP="00410AA0">
      <w:r>
        <w:t>recode white10 1=1 2=0 else=.</w:t>
      </w:r>
    </w:p>
    <w:p w:rsidR="00410AA0" w:rsidRDefault="00410AA0" w:rsidP="00410AA0">
      <w:r>
        <w:t>gen white10miss=w9amp_83 if w9amp_ve==2</w:t>
      </w:r>
    </w:p>
    <w:p w:rsidR="00410AA0" w:rsidRDefault="00410AA0" w:rsidP="00410AA0">
      <w:r>
        <w:t>replace white10miss=w10am_83 if w10amp_v==1</w:t>
      </w:r>
    </w:p>
    <w:p w:rsidR="00410AA0" w:rsidRDefault="00410AA0" w:rsidP="00410AA0">
      <w:r>
        <w:t>recode white10miss -7 -6 -2=1 else=0</w:t>
      </w:r>
    </w:p>
    <w:p w:rsidR="00410AA0" w:rsidRDefault="00410AA0" w:rsidP="00410AA0">
      <w:r>
        <w:t>gen white11=w9amp_84 if w9amp_ve==2</w:t>
      </w:r>
    </w:p>
    <w:p w:rsidR="00410AA0" w:rsidRDefault="00410AA0" w:rsidP="00410AA0">
      <w:r>
        <w:t>replace white11=w10am_84 if w10amp_v==1</w:t>
      </w:r>
    </w:p>
    <w:p w:rsidR="00410AA0" w:rsidRDefault="00410AA0" w:rsidP="00410AA0">
      <w:r>
        <w:t>recode white11 1=1 2=0 else=.</w:t>
      </w:r>
    </w:p>
    <w:p w:rsidR="00410AA0" w:rsidRDefault="00410AA0" w:rsidP="00410AA0">
      <w:r>
        <w:t>gen white11miss=w9amp_84 if w9amp_ve==2</w:t>
      </w:r>
    </w:p>
    <w:p w:rsidR="00410AA0" w:rsidRDefault="00410AA0" w:rsidP="00410AA0">
      <w:r>
        <w:t>replace white11miss=w10am_84 if w10amp_v==1</w:t>
      </w:r>
    </w:p>
    <w:p w:rsidR="00410AA0" w:rsidRDefault="00410AA0" w:rsidP="00410AA0">
      <w:r>
        <w:t>recode white11miss -7 -6 -2=1 else=0</w:t>
      </w:r>
    </w:p>
    <w:p w:rsidR="00410AA0" w:rsidRDefault="00410AA0" w:rsidP="00410AA0">
      <w:r>
        <w:t>gen white12=w9amp_85 if w9amp_ve==2</w:t>
      </w:r>
    </w:p>
    <w:p w:rsidR="00410AA0" w:rsidRDefault="00410AA0" w:rsidP="00410AA0">
      <w:r>
        <w:t>replace white12=w10am_85 if w10amp_v==1</w:t>
      </w:r>
    </w:p>
    <w:p w:rsidR="00410AA0" w:rsidRDefault="00410AA0" w:rsidP="00410AA0">
      <w:r>
        <w:t>recode white12 1=1 2=0 else=.</w:t>
      </w:r>
    </w:p>
    <w:p w:rsidR="00410AA0" w:rsidRDefault="00410AA0" w:rsidP="00410AA0">
      <w:r>
        <w:t>gen white12miss=w9amp_85 if w9amp_ve==2</w:t>
      </w:r>
    </w:p>
    <w:p w:rsidR="00410AA0" w:rsidRDefault="00410AA0" w:rsidP="00410AA0">
      <w:r>
        <w:t>replace white12miss=w10am_85 if w10amp_v==1</w:t>
      </w:r>
    </w:p>
    <w:p w:rsidR="00410AA0" w:rsidRDefault="00410AA0" w:rsidP="00410AA0">
      <w:r>
        <w:t>recode white12miss -7 -6 -2=1 else=0</w:t>
      </w:r>
    </w:p>
    <w:p w:rsidR="00410AA0" w:rsidRDefault="00410AA0" w:rsidP="00410AA0">
      <w:r>
        <w:t>gen white13=w9amp_86 if w9amp_ve==2</w:t>
      </w:r>
    </w:p>
    <w:p w:rsidR="00410AA0" w:rsidRDefault="00410AA0" w:rsidP="00410AA0">
      <w:r>
        <w:t>replace white13=w10am_86 if w10amp_v==1</w:t>
      </w:r>
    </w:p>
    <w:p w:rsidR="00410AA0" w:rsidRDefault="00410AA0" w:rsidP="00410AA0">
      <w:r>
        <w:t>recode white13 1=1 2=0 else=.</w:t>
      </w:r>
    </w:p>
    <w:p w:rsidR="00410AA0" w:rsidRDefault="00410AA0" w:rsidP="00410AA0">
      <w:r>
        <w:t>gen white13miss=w9amp_86 if w9amp_ve==2</w:t>
      </w:r>
    </w:p>
    <w:p w:rsidR="00410AA0" w:rsidRDefault="00410AA0" w:rsidP="00410AA0">
      <w:r>
        <w:t>replace white13miss=w10am_86 if w10amp_v==1</w:t>
      </w:r>
    </w:p>
    <w:p w:rsidR="00410AA0" w:rsidRDefault="00410AA0" w:rsidP="00410AA0">
      <w:r>
        <w:t>recode white13miss -7 -6 -2=1 else=0</w:t>
      </w:r>
    </w:p>
    <w:p w:rsidR="00410AA0" w:rsidRDefault="00410AA0" w:rsidP="00410AA0">
      <w:r>
        <w:t>gen white14=w9amp_87 if w9amp_ve==2</w:t>
      </w:r>
    </w:p>
    <w:p w:rsidR="00410AA0" w:rsidRDefault="00410AA0" w:rsidP="00410AA0">
      <w:r>
        <w:t>replace white14=w10am_87 if w10amp_v==1</w:t>
      </w:r>
    </w:p>
    <w:p w:rsidR="00410AA0" w:rsidRDefault="00410AA0" w:rsidP="00410AA0">
      <w:r>
        <w:t>recode white14 1=1 2=0 else=.</w:t>
      </w:r>
    </w:p>
    <w:p w:rsidR="00410AA0" w:rsidRDefault="00410AA0" w:rsidP="00410AA0">
      <w:r>
        <w:t>gen white14miss=w9amp_87 if w9amp_ve==2</w:t>
      </w:r>
    </w:p>
    <w:p w:rsidR="00410AA0" w:rsidRDefault="00410AA0" w:rsidP="00410AA0">
      <w:r>
        <w:t>replace white14miss=w10am_87 if w10amp_v==1</w:t>
      </w:r>
    </w:p>
    <w:p w:rsidR="00410AA0" w:rsidRDefault="00410AA0" w:rsidP="00410AA0">
      <w:r>
        <w:t>recode white14miss -7 -6 -2=1 else=0</w:t>
      </w:r>
    </w:p>
    <w:p w:rsidR="00410AA0" w:rsidRDefault="00410AA0" w:rsidP="00410AA0">
      <w:r>
        <w:t>gen white15=w9amp_88 if w9amp_ve==2</w:t>
      </w:r>
    </w:p>
    <w:p w:rsidR="00410AA0" w:rsidRDefault="00410AA0" w:rsidP="00410AA0">
      <w:r>
        <w:t>replace white15=w10am_88 if w10amp_v==1</w:t>
      </w:r>
    </w:p>
    <w:p w:rsidR="00410AA0" w:rsidRDefault="00410AA0" w:rsidP="00410AA0">
      <w:r>
        <w:t>recode white15 1=1 2=0 else=.</w:t>
      </w:r>
    </w:p>
    <w:p w:rsidR="00410AA0" w:rsidRDefault="00410AA0" w:rsidP="00410AA0">
      <w:r>
        <w:t>gen white15miss=w9amp_88 if w9amp_ve==2</w:t>
      </w:r>
    </w:p>
    <w:p w:rsidR="00410AA0" w:rsidRDefault="00410AA0" w:rsidP="00410AA0">
      <w:r>
        <w:t>replace white15miss=w10am_88 if w10amp_v==1</w:t>
      </w:r>
    </w:p>
    <w:p w:rsidR="00410AA0" w:rsidRDefault="00410AA0" w:rsidP="00410AA0">
      <w:r>
        <w:t>recode white15miss -7 -6 -2=1 else=0</w:t>
      </w:r>
    </w:p>
    <w:p w:rsidR="00410AA0" w:rsidRDefault="00410AA0" w:rsidP="00410AA0">
      <w:r>
        <w:t>gen white16=w9amp_89 if w9amp_ve==2</w:t>
      </w:r>
    </w:p>
    <w:p w:rsidR="00410AA0" w:rsidRDefault="00410AA0" w:rsidP="00410AA0">
      <w:r>
        <w:t>replace white16=w10am_89 if w10amp_v==1</w:t>
      </w:r>
    </w:p>
    <w:p w:rsidR="00410AA0" w:rsidRDefault="00410AA0" w:rsidP="00410AA0">
      <w:r>
        <w:t>recode white16 1=1 2=0 else=.</w:t>
      </w:r>
    </w:p>
    <w:p w:rsidR="00410AA0" w:rsidRDefault="00410AA0" w:rsidP="00410AA0">
      <w:r>
        <w:t>gen white16miss=w9amp_89 if w9amp_ve==2</w:t>
      </w:r>
    </w:p>
    <w:p w:rsidR="00410AA0" w:rsidRDefault="00410AA0" w:rsidP="00410AA0">
      <w:r>
        <w:t>replace white16miss=w10am_89 if w10amp_v==1</w:t>
      </w:r>
    </w:p>
    <w:p w:rsidR="00410AA0" w:rsidRDefault="00410AA0" w:rsidP="00410AA0">
      <w:r>
        <w:t>recode white16miss -7 -6 -2=1 else=0</w:t>
      </w:r>
    </w:p>
    <w:p w:rsidR="00410AA0" w:rsidRDefault="00410AA0" w:rsidP="00410AA0">
      <w:r>
        <w:t>gen white17=w9amp_90 if w9amp_ve==2</w:t>
      </w:r>
    </w:p>
    <w:p w:rsidR="00410AA0" w:rsidRDefault="00410AA0" w:rsidP="00410AA0">
      <w:r>
        <w:t>replace white17=w10am_90 if w10amp_v==1</w:t>
      </w:r>
    </w:p>
    <w:p w:rsidR="00410AA0" w:rsidRDefault="00410AA0" w:rsidP="00410AA0">
      <w:r>
        <w:t>recode white17 1=1 2=0 else=.</w:t>
      </w:r>
    </w:p>
    <w:p w:rsidR="00410AA0" w:rsidRDefault="00410AA0" w:rsidP="00410AA0">
      <w:r>
        <w:t>gen white17miss=w9amp_90 if w9amp_ve==2</w:t>
      </w:r>
    </w:p>
    <w:p w:rsidR="00410AA0" w:rsidRDefault="00410AA0" w:rsidP="00410AA0">
      <w:r>
        <w:lastRenderedPageBreak/>
        <w:t>replace white17miss=w10am_90 if w10amp_v==1</w:t>
      </w:r>
    </w:p>
    <w:p w:rsidR="00410AA0" w:rsidRDefault="00410AA0" w:rsidP="00410AA0">
      <w:r>
        <w:t>recode white17miss -7 -6 -2=1 else=0</w:t>
      </w:r>
    </w:p>
    <w:p w:rsidR="00410AA0" w:rsidRDefault="00410AA0" w:rsidP="00410AA0">
      <w:r>
        <w:t>gen white18=w9amp_91 if w9amp_ve==2</w:t>
      </w:r>
    </w:p>
    <w:p w:rsidR="00410AA0" w:rsidRDefault="00410AA0" w:rsidP="00410AA0">
      <w:r>
        <w:t>replace white18=w10am_91 if w10amp_v==1</w:t>
      </w:r>
    </w:p>
    <w:p w:rsidR="00410AA0" w:rsidRDefault="00410AA0" w:rsidP="00410AA0">
      <w:r>
        <w:t>recode white18 1=1 2=0 else=.</w:t>
      </w:r>
    </w:p>
    <w:p w:rsidR="00410AA0" w:rsidRDefault="00410AA0" w:rsidP="00410AA0">
      <w:r>
        <w:t>gen white18miss=w9amp_91 if w9amp_ve==2</w:t>
      </w:r>
    </w:p>
    <w:p w:rsidR="00410AA0" w:rsidRDefault="00410AA0" w:rsidP="00410AA0">
      <w:r>
        <w:t>replace white18miss=w10am_91 if w10amp_v==1</w:t>
      </w:r>
    </w:p>
    <w:p w:rsidR="00410AA0" w:rsidRDefault="00410AA0" w:rsidP="00410AA0">
      <w:r>
        <w:t>recode white18miss -7 -6 -2=1 else=0</w:t>
      </w:r>
    </w:p>
    <w:p w:rsidR="00410AA0" w:rsidRDefault="00410AA0" w:rsidP="00410AA0">
      <w:r>
        <w:t>gen white19=w9amp_92 if w9amp_ve==2</w:t>
      </w:r>
    </w:p>
    <w:p w:rsidR="00410AA0" w:rsidRDefault="00410AA0" w:rsidP="00410AA0">
      <w:r>
        <w:t>replace white19=w10am_92 if w10amp_v==1</w:t>
      </w:r>
    </w:p>
    <w:p w:rsidR="00410AA0" w:rsidRDefault="00410AA0" w:rsidP="00410AA0">
      <w:r>
        <w:t>recode white19 1=1 2=0 else=.</w:t>
      </w:r>
    </w:p>
    <w:p w:rsidR="00410AA0" w:rsidRDefault="00410AA0" w:rsidP="00410AA0">
      <w:r>
        <w:t>gen white19miss=w9amp_92 if w9amp_ve==2</w:t>
      </w:r>
    </w:p>
    <w:p w:rsidR="00410AA0" w:rsidRDefault="00410AA0" w:rsidP="00410AA0">
      <w:r>
        <w:t>replace white19miss=w10am_92 if w10amp_v==1</w:t>
      </w:r>
    </w:p>
    <w:p w:rsidR="00410AA0" w:rsidRDefault="00410AA0" w:rsidP="00410AA0">
      <w:r>
        <w:t>recode white19miss -7 -6 -2=1 else=0</w:t>
      </w:r>
    </w:p>
    <w:p w:rsidR="00410AA0" w:rsidRDefault="00410AA0" w:rsidP="00410AA0">
      <w:r>
        <w:t>gen white20=w9amp_93 if w9amp_ve==2</w:t>
      </w:r>
    </w:p>
    <w:p w:rsidR="00410AA0" w:rsidRDefault="00410AA0" w:rsidP="00410AA0">
      <w:r>
        <w:t>replace white20=w10am_93 if w10amp_v==1</w:t>
      </w:r>
    </w:p>
    <w:p w:rsidR="00410AA0" w:rsidRDefault="00410AA0" w:rsidP="00410AA0">
      <w:r>
        <w:t>recode white20 1=1 2=0 else=.</w:t>
      </w:r>
    </w:p>
    <w:p w:rsidR="00410AA0" w:rsidRDefault="00410AA0" w:rsidP="00410AA0">
      <w:r>
        <w:t>gen white20miss=w9amp_93 if w9amp_ve==2</w:t>
      </w:r>
    </w:p>
    <w:p w:rsidR="00410AA0" w:rsidRDefault="00410AA0" w:rsidP="00410AA0">
      <w:r>
        <w:t>replace white20miss=w10am_93 if w10amp_v==1</w:t>
      </w:r>
    </w:p>
    <w:p w:rsidR="00410AA0" w:rsidRDefault="00410AA0" w:rsidP="00410AA0">
      <w:r>
        <w:t>recode white20miss -7 -6 -2=1 else=0</w:t>
      </w:r>
    </w:p>
    <w:p w:rsidR="00410AA0" w:rsidRDefault="00410AA0" w:rsidP="00410AA0">
      <w:r>
        <w:t>gen white21=w9amp_94 if w9amp_ve==2</w:t>
      </w:r>
    </w:p>
    <w:p w:rsidR="00410AA0" w:rsidRDefault="00410AA0" w:rsidP="00410AA0">
      <w:r>
        <w:t>replace white21=w10am_94 if w10amp_v==1</w:t>
      </w:r>
    </w:p>
    <w:p w:rsidR="00410AA0" w:rsidRDefault="00410AA0" w:rsidP="00410AA0">
      <w:r>
        <w:t>recode white21 1=1 2=0 else=.</w:t>
      </w:r>
    </w:p>
    <w:p w:rsidR="00410AA0" w:rsidRDefault="00410AA0" w:rsidP="00410AA0">
      <w:r>
        <w:t>gen white21miss=w9amp_94 if w9amp_ve==2</w:t>
      </w:r>
    </w:p>
    <w:p w:rsidR="00410AA0" w:rsidRDefault="00410AA0" w:rsidP="00410AA0">
      <w:r>
        <w:t>replace white21miss=w10am_94 if w10amp_v==1</w:t>
      </w:r>
    </w:p>
    <w:p w:rsidR="00410AA0" w:rsidRDefault="00410AA0" w:rsidP="00410AA0">
      <w:r>
        <w:t>recode white21miss -7 -6 -2=1 else=0</w:t>
      </w:r>
    </w:p>
    <w:p w:rsidR="00410AA0" w:rsidRDefault="00410AA0" w:rsidP="00410AA0">
      <w:r>
        <w:t>gen white22=w9amp_95 if w9amp_ve==2</w:t>
      </w:r>
    </w:p>
    <w:p w:rsidR="00410AA0" w:rsidRDefault="00410AA0" w:rsidP="00410AA0">
      <w:r>
        <w:t>replace white22=w10am_95 if w10amp_v==1</w:t>
      </w:r>
    </w:p>
    <w:p w:rsidR="00410AA0" w:rsidRDefault="00410AA0" w:rsidP="00410AA0">
      <w:r>
        <w:t>recode white22 1=1 2=0 else=.</w:t>
      </w:r>
    </w:p>
    <w:p w:rsidR="00410AA0" w:rsidRDefault="00410AA0" w:rsidP="00410AA0">
      <w:r>
        <w:t>gen white22miss=w9amp_95 if w9amp_ve==2</w:t>
      </w:r>
    </w:p>
    <w:p w:rsidR="00410AA0" w:rsidRDefault="00410AA0" w:rsidP="00410AA0">
      <w:r>
        <w:t>replace white22miss=w10am_95 if w10amp_v==1</w:t>
      </w:r>
    </w:p>
    <w:p w:rsidR="00410AA0" w:rsidRDefault="00410AA0" w:rsidP="00410AA0">
      <w:r>
        <w:t>recode white22miss -7 -6 -2=1 else=0</w:t>
      </w:r>
    </w:p>
    <w:p w:rsidR="00410AA0" w:rsidRDefault="00410AA0" w:rsidP="00410AA0">
      <w:r>
        <w:t>gen white23=w9amp_96 if w9amp_ve==2</w:t>
      </w:r>
    </w:p>
    <w:p w:rsidR="00410AA0" w:rsidRDefault="00410AA0" w:rsidP="00410AA0">
      <w:r>
        <w:t>replace white23=w10am_96 if w10amp_v==1</w:t>
      </w:r>
    </w:p>
    <w:p w:rsidR="00410AA0" w:rsidRDefault="00410AA0" w:rsidP="00410AA0">
      <w:r>
        <w:t>recode white23 1=1 2=0 else=.</w:t>
      </w:r>
    </w:p>
    <w:p w:rsidR="00410AA0" w:rsidRDefault="00410AA0" w:rsidP="00410AA0">
      <w:r>
        <w:t>gen white23miss=w9amp_96 if w9amp_ve==2</w:t>
      </w:r>
    </w:p>
    <w:p w:rsidR="00410AA0" w:rsidRDefault="00410AA0" w:rsidP="00410AA0">
      <w:r>
        <w:t>replace white23miss=w10am_96 if w10amp_v==1</w:t>
      </w:r>
    </w:p>
    <w:p w:rsidR="00410AA0" w:rsidRDefault="00410AA0" w:rsidP="00410AA0">
      <w:r>
        <w:t>recode white23miss -7 -6 -2=1 else=0</w:t>
      </w:r>
    </w:p>
    <w:p w:rsidR="00410AA0" w:rsidRDefault="00410AA0" w:rsidP="00410AA0">
      <w:r>
        <w:t>gen white24=w9amp_97 if w9amp_ve==2</w:t>
      </w:r>
    </w:p>
    <w:p w:rsidR="00410AA0" w:rsidRDefault="00410AA0" w:rsidP="00410AA0">
      <w:r>
        <w:t>replace white24=w10am_97 if w10amp_v==1</w:t>
      </w:r>
    </w:p>
    <w:p w:rsidR="00410AA0" w:rsidRDefault="00410AA0" w:rsidP="00410AA0">
      <w:r>
        <w:t>recode white24 1=1 2=0 else=.</w:t>
      </w:r>
    </w:p>
    <w:p w:rsidR="00410AA0" w:rsidRDefault="00410AA0" w:rsidP="00410AA0">
      <w:r>
        <w:t>gen white24miss=w9amp_97 if w9amp_ve==2</w:t>
      </w:r>
    </w:p>
    <w:p w:rsidR="00410AA0" w:rsidRDefault="00410AA0" w:rsidP="00410AA0">
      <w:r>
        <w:t>replace white24miss=w10am_97 if w10amp_v==1</w:t>
      </w:r>
    </w:p>
    <w:p w:rsidR="00410AA0" w:rsidRDefault="00410AA0" w:rsidP="00410AA0">
      <w:r>
        <w:t>recode white24miss -7 -6 -2=1 else=0</w:t>
      </w:r>
    </w:p>
    <w:p w:rsidR="00410AA0" w:rsidRDefault="00410AA0" w:rsidP="00410AA0">
      <w:r>
        <w:t>gen whitemiss=(white1miss+white2miss+white3miss+white4miss+white5miss+white6miss+white7miss+white8miss+white9miss+white10miss+white11miss+white12miss+white13miss+white14miss+white15miss+white16miss+white17miss+white18miss+white19miss+white20miss+white21miss+white22miss+white23miss+white24miss)</w:t>
      </w:r>
    </w:p>
    <w:p w:rsidR="00410AA0" w:rsidRDefault="00410AA0" w:rsidP="00410AA0"/>
    <w:p w:rsidR="00410AA0" w:rsidRDefault="00410AA0" w:rsidP="00410AA0">
      <w:r>
        <w:t>gen amp1=(1+white1-black1)/2</w:t>
      </w:r>
    </w:p>
    <w:p w:rsidR="00410AA0" w:rsidRDefault="00410AA0" w:rsidP="00410AA0">
      <w:r>
        <w:t>gen amp2=(1+white2-black2)/2</w:t>
      </w:r>
    </w:p>
    <w:p w:rsidR="00410AA0" w:rsidRDefault="00410AA0" w:rsidP="00410AA0">
      <w:r>
        <w:t>gen amp3=(1+white3-black3)/2</w:t>
      </w:r>
    </w:p>
    <w:p w:rsidR="00410AA0" w:rsidRDefault="00410AA0" w:rsidP="00410AA0">
      <w:r>
        <w:t>gen amp4=(1+white4-black4)/2</w:t>
      </w:r>
    </w:p>
    <w:p w:rsidR="00410AA0" w:rsidRDefault="00410AA0" w:rsidP="00410AA0">
      <w:r>
        <w:lastRenderedPageBreak/>
        <w:t>gen amp5=(1+white5-black5)/2</w:t>
      </w:r>
    </w:p>
    <w:p w:rsidR="00410AA0" w:rsidRDefault="00410AA0" w:rsidP="00410AA0">
      <w:r>
        <w:t>gen amp6=(1+white6-black6)/2</w:t>
      </w:r>
    </w:p>
    <w:p w:rsidR="00410AA0" w:rsidRDefault="00410AA0" w:rsidP="00410AA0">
      <w:r>
        <w:t>gen amp7=(1+white7-black7)/2</w:t>
      </w:r>
    </w:p>
    <w:p w:rsidR="00410AA0" w:rsidRDefault="00410AA0" w:rsidP="00410AA0">
      <w:r>
        <w:t>gen amp8=(1+white8-black8)/2</w:t>
      </w:r>
    </w:p>
    <w:p w:rsidR="00410AA0" w:rsidRDefault="00410AA0" w:rsidP="00410AA0">
      <w:r>
        <w:t>gen amp9=(1+white9-black9)/2</w:t>
      </w:r>
    </w:p>
    <w:p w:rsidR="00410AA0" w:rsidRDefault="00410AA0" w:rsidP="00410AA0">
      <w:r>
        <w:t>gen amp10=(1+white10-black10)/2</w:t>
      </w:r>
    </w:p>
    <w:p w:rsidR="00410AA0" w:rsidRDefault="00410AA0" w:rsidP="00410AA0">
      <w:r>
        <w:t>gen amp11=(1+white11-black11)/2</w:t>
      </w:r>
    </w:p>
    <w:p w:rsidR="00410AA0" w:rsidRDefault="00410AA0" w:rsidP="00410AA0">
      <w:r>
        <w:t>gen amp12=(1+white12-black12)/2</w:t>
      </w:r>
    </w:p>
    <w:p w:rsidR="00410AA0" w:rsidRDefault="00410AA0" w:rsidP="00410AA0">
      <w:r>
        <w:t>gen amp13=(1+white13-black13)/2</w:t>
      </w:r>
    </w:p>
    <w:p w:rsidR="00410AA0" w:rsidRDefault="00410AA0" w:rsidP="00410AA0">
      <w:r>
        <w:t>gen amp14=(1+white14-black14)/2</w:t>
      </w:r>
    </w:p>
    <w:p w:rsidR="00410AA0" w:rsidRDefault="00410AA0" w:rsidP="00410AA0">
      <w:r>
        <w:t>gen amp15=(1+white15-black15)/2</w:t>
      </w:r>
    </w:p>
    <w:p w:rsidR="00410AA0" w:rsidRDefault="00410AA0" w:rsidP="00410AA0">
      <w:r>
        <w:t>gen amp16=(1+white16-black16)/2</w:t>
      </w:r>
    </w:p>
    <w:p w:rsidR="00410AA0" w:rsidRDefault="00410AA0" w:rsidP="00410AA0">
      <w:r>
        <w:t>gen amp17=(1+white17-black17)/2</w:t>
      </w:r>
    </w:p>
    <w:p w:rsidR="00410AA0" w:rsidRDefault="00410AA0" w:rsidP="00410AA0">
      <w:r>
        <w:t>gen amp18=(1+white18-black18)/2</w:t>
      </w:r>
    </w:p>
    <w:p w:rsidR="00410AA0" w:rsidRDefault="00410AA0" w:rsidP="00410AA0">
      <w:r>
        <w:t>gen amp19=(1+white19-black19)/2</w:t>
      </w:r>
    </w:p>
    <w:p w:rsidR="00410AA0" w:rsidRDefault="00410AA0" w:rsidP="00410AA0">
      <w:r>
        <w:t>gen amp20=(1+white20-black20)/2</w:t>
      </w:r>
    </w:p>
    <w:p w:rsidR="00410AA0" w:rsidRDefault="00410AA0" w:rsidP="00410AA0">
      <w:r>
        <w:t>gen amp21=(1+white21-black21)/2</w:t>
      </w:r>
    </w:p>
    <w:p w:rsidR="00410AA0" w:rsidRDefault="00410AA0" w:rsidP="00410AA0">
      <w:r>
        <w:t>gen amp22=(1+white22-black22)/2</w:t>
      </w:r>
    </w:p>
    <w:p w:rsidR="00410AA0" w:rsidRDefault="00410AA0" w:rsidP="00410AA0">
      <w:r>
        <w:t>gen amp23=(1+white23-black23)/2</w:t>
      </w:r>
    </w:p>
    <w:p w:rsidR="00410AA0" w:rsidRDefault="00410AA0" w:rsidP="00410AA0">
      <w:r>
        <w:t>gen amp24=(1+white24-black24)/2</w:t>
      </w:r>
    </w:p>
    <w:p w:rsidR="00410AA0" w:rsidRDefault="00410AA0" w:rsidP="00410AA0"/>
    <w:p w:rsidR="00410AA0" w:rsidRDefault="00410AA0" w:rsidP="00410AA0">
      <w:r>
        <w:t>recode black1 .=0 if black1miss==1</w:t>
      </w:r>
    </w:p>
    <w:p w:rsidR="00410AA0" w:rsidRDefault="00410AA0" w:rsidP="00410AA0">
      <w:r>
        <w:t>recode black2 .=0 if black2miss==1</w:t>
      </w:r>
    </w:p>
    <w:p w:rsidR="00410AA0" w:rsidRDefault="00410AA0" w:rsidP="00410AA0">
      <w:r>
        <w:t>recode black3 .=0 if black3miss==1</w:t>
      </w:r>
    </w:p>
    <w:p w:rsidR="00410AA0" w:rsidRDefault="00410AA0" w:rsidP="00410AA0">
      <w:r>
        <w:t>recode black4 .=0 if black4miss==1</w:t>
      </w:r>
    </w:p>
    <w:p w:rsidR="00410AA0" w:rsidRDefault="00410AA0" w:rsidP="00410AA0">
      <w:r>
        <w:t>recode black5 .=0 if black5miss==1</w:t>
      </w:r>
    </w:p>
    <w:p w:rsidR="00410AA0" w:rsidRDefault="00410AA0" w:rsidP="00410AA0">
      <w:r>
        <w:t>recode black6 .=0 if black6miss==1</w:t>
      </w:r>
    </w:p>
    <w:p w:rsidR="00410AA0" w:rsidRDefault="00410AA0" w:rsidP="00410AA0">
      <w:r>
        <w:t>recode black7 .=0 if black7miss==1</w:t>
      </w:r>
    </w:p>
    <w:p w:rsidR="00410AA0" w:rsidRDefault="00410AA0" w:rsidP="00410AA0">
      <w:r>
        <w:t>recode black8 .=0 if black8miss==1</w:t>
      </w:r>
    </w:p>
    <w:p w:rsidR="00410AA0" w:rsidRDefault="00410AA0" w:rsidP="00410AA0">
      <w:r>
        <w:t>recode black9 .=0 if black9miss==1</w:t>
      </w:r>
    </w:p>
    <w:p w:rsidR="00410AA0" w:rsidRDefault="00410AA0" w:rsidP="00410AA0">
      <w:r>
        <w:t>recode black10 .=0 if black10miss==1</w:t>
      </w:r>
    </w:p>
    <w:p w:rsidR="00410AA0" w:rsidRDefault="00410AA0" w:rsidP="00410AA0">
      <w:r>
        <w:t>recode black11 .=0 if black11miss==1</w:t>
      </w:r>
    </w:p>
    <w:p w:rsidR="00410AA0" w:rsidRDefault="00410AA0" w:rsidP="00410AA0">
      <w:r>
        <w:t>recode black12 .=0 if black12miss==1</w:t>
      </w:r>
    </w:p>
    <w:p w:rsidR="00410AA0" w:rsidRDefault="00410AA0" w:rsidP="00410AA0">
      <w:r>
        <w:t>recode black13 .=0 if black13miss==1</w:t>
      </w:r>
    </w:p>
    <w:p w:rsidR="00410AA0" w:rsidRDefault="00410AA0" w:rsidP="00410AA0">
      <w:r>
        <w:t>recode black14 .=0 if black14miss==1</w:t>
      </w:r>
    </w:p>
    <w:p w:rsidR="00410AA0" w:rsidRDefault="00410AA0" w:rsidP="00410AA0">
      <w:r>
        <w:t>recode black15 .=0 if black15miss==1</w:t>
      </w:r>
    </w:p>
    <w:p w:rsidR="00410AA0" w:rsidRDefault="00410AA0" w:rsidP="00410AA0">
      <w:r>
        <w:t>recode black16 .=0 if black16miss==1</w:t>
      </w:r>
    </w:p>
    <w:p w:rsidR="00410AA0" w:rsidRDefault="00410AA0" w:rsidP="00410AA0">
      <w:r>
        <w:t>recode black17 .=0 if black17miss==1</w:t>
      </w:r>
    </w:p>
    <w:p w:rsidR="00410AA0" w:rsidRDefault="00410AA0" w:rsidP="00410AA0">
      <w:r>
        <w:t>recode black18 .=0 if black18miss==1</w:t>
      </w:r>
    </w:p>
    <w:p w:rsidR="00410AA0" w:rsidRDefault="00410AA0" w:rsidP="00410AA0">
      <w:r>
        <w:t>recode black19 .=0 if black19miss==1</w:t>
      </w:r>
    </w:p>
    <w:p w:rsidR="00410AA0" w:rsidRDefault="00410AA0" w:rsidP="00410AA0">
      <w:r>
        <w:t>recode black20 .=0 if black20miss==1</w:t>
      </w:r>
    </w:p>
    <w:p w:rsidR="00410AA0" w:rsidRDefault="00410AA0" w:rsidP="00410AA0">
      <w:r>
        <w:t>recode black21 .=0 if black21miss==1</w:t>
      </w:r>
    </w:p>
    <w:p w:rsidR="00410AA0" w:rsidRDefault="00410AA0" w:rsidP="00410AA0">
      <w:r>
        <w:t>recode black22 .=0 if black22miss==1</w:t>
      </w:r>
    </w:p>
    <w:p w:rsidR="00410AA0" w:rsidRDefault="00410AA0" w:rsidP="00410AA0">
      <w:r>
        <w:t>recode black23 .=0 if black23miss==1</w:t>
      </w:r>
    </w:p>
    <w:p w:rsidR="00410AA0" w:rsidRDefault="00410AA0" w:rsidP="00410AA0">
      <w:r>
        <w:t>recode black24 .=0 if black24miss==1</w:t>
      </w:r>
    </w:p>
    <w:p w:rsidR="00410AA0" w:rsidRDefault="00410AA0" w:rsidP="00410AA0"/>
    <w:p w:rsidR="00410AA0" w:rsidRDefault="00410AA0" w:rsidP="00410AA0">
      <w:r>
        <w:t>recode white1 .=0 if white1miss==1</w:t>
      </w:r>
    </w:p>
    <w:p w:rsidR="00410AA0" w:rsidRDefault="00410AA0" w:rsidP="00410AA0">
      <w:r>
        <w:t>recode white2 .=0 if white2miss==1</w:t>
      </w:r>
    </w:p>
    <w:p w:rsidR="00410AA0" w:rsidRDefault="00410AA0" w:rsidP="00410AA0">
      <w:r>
        <w:t>recode white3 .=0 if white3miss==1</w:t>
      </w:r>
    </w:p>
    <w:p w:rsidR="00410AA0" w:rsidRDefault="00410AA0" w:rsidP="00410AA0">
      <w:r>
        <w:t>recode white4 .=0 if white4miss==1</w:t>
      </w:r>
    </w:p>
    <w:p w:rsidR="00410AA0" w:rsidRDefault="00410AA0" w:rsidP="00410AA0">
      <w:r>
        <w:t>recode white5 .=0 if white5miss==1</w:t>
      </w:r>
    </w:p>
    <w:p w:rsidR="00410AA0" w:rsidRDefault="00410AA0" w:rsidP="00410AA0">
      <w:r>
        <w:t>recode white6 .=0 if white6miss==1</w:t>
      </w:r>
    </w:p>
    <w:p w:rsidR="00410AA0" w:rsidRDefault="00410AA0" w:rsidP="00410AA0">
      <w:r>
        <w:t>recode white7 .=0 if white7miss==1</w:t>
      </w:r>
    </w:p>
    <w:p w:rsidR="00410AA0" w:rsidRDefault="00410AA0" w:rsidP="00410AA0">
      <w:r>
        <w:lastRenderedPageBreak/>
        <w:t>recode white8 .=0 if white8miss==1</w:t>
      </w:r>
    </w:p>
    <w:p w:rsidR="00410AA0" w:rsidRDefault="00410AA0" w:rsidP="00410AA0">
      <w:r>
        <w:t>recode white9 .=0 if white9miss==1</w:t>
      </w:r>
    </w:p>
    <w:p w:rsidR="00410AA0" w:rsidRDefault="00410AA0" w:rsidP="00410AA0">
      <w:r>
        <w:t>recode white10 .=0 if white10miss==1</w:t>
      </w:r>
    </w:p>
    <w:p w:rsidR="00410AA0" w:rsidRDefault="00410AA0" w:rsidP="00410AA0">
      <w:r>
        <w:t>recode white11 .=0 if white11miss==1</w:t>
      </w:r>
    </w:p>
    <w:p w:rsidR="00410AA0" w:rsidRDefault="00410AA0" w:rsidP="00410AA0">
      <w:r>
        <w:t>recode white12 .=0 if white12miss==1</w:t>
      </w:r>
    </w:p>
    <w:p w:rsidR="00410AA0" w:rsidRDefault="00410AA0" w:rsidP="00410AA0">
      <w:r>
        <w:t>recode white13 .=0 if white13miss==1</w:t>
      </w:r>
    </w:p>
    <w:p w:rsidR="00410AA0" w:rsidRDefault="00410AA0" w:rsidP="00410AA0">
      <w:r>
        <w:t>recode white14 .=0 if white14miss==1</w:t>
      </w:r>
    </w:p>
    <w:p w:rsidR="00410AA0" w:rsidRDefault="00410AA0" w:rsidP="00410AA0">
      <w:r>
        <w:t>recode white15 .=0 if white15miss==1</w:t>
      </w:r>
    </w:p>
    <w:p w:rsidR="00410AA0" w:rsidRDefault="00410AA0" w:rsidP="00410AA0">
      <w:r>
        <w:t>recode white16 .=0 if white16miss==1</w:t>
      </w:r>
    </w:p>
    <w:p w:rsidR="00410AA0" w:rsidRDefault="00410AA0" w:rsidP="00410AA0">
      <w:r>
        <w:t>recode white17 .=0 if white17miss==1</w:t>
      </w:r>
    </w:p>
    <w:p w:rsidR="00410AA0" w:rsidRDefault="00410AA0" w:rsidP="00410AA0">
      <w:r>
        <w:t>recode white18 .=0 if white18miss==1</w:t>
      </w:r>
    </w:p>
    <w:p w:rsidR="00410AA0" w:rsidRDefault="00410AA0" w:rsidP="00410AA0">
      <w:r>
        <w:t>recode white19 .=0 if white19miss==1</w:t>
      </w:r>
    </w:p>
    <w:p w:rsidR="00410AA0" w:rsidRDefault="00410AA0" w:rsidP="00410AA0">
      <w:r>
        <w:t>recode white20 .=0 if white20miss==1</w:t>
      </w:r>
    </w:p>
    <w:p w:rsidR="00410AA0" w:rsidRDefault="00410AA0" w:rsidP="00410AA0">
      <w:r>
        <w:t>recode white21 .=0 if white21miss==1</w:t>
      </w:r>
    </w:p>
    <w:p w:rsidR="00410AA0" w:rsidRDefault="00410AA0" w:rsidP="00410AA0">
      <w:r>
        <w:t>recode white22 .=0 if white22miss==1</w:t>
      </w:r>
    </w:p>
    <w:p w:rsidR="00410AA0" w:rsidRDefault="00410AA0" w:rsidP="00410AA0">
      <w:r>
        <w:t>recode white23 .=0 if white23miss==1</w:t>
      </w:r>
    </w:p>
    <w:p w:rsidR="00410AA0" w:rsidRDefault="00410AA0" w:rsidP="00410AA0">
      <w:r>
        <w:t>recode white24 .=0 if white24miss==1</w:t>
      </w:r>
    </w:p>
    <w:p w:rsidR="00410AA0" w:rsidRDefault="00410AA0" w:rsidP="00410AA0"/>
    <w:p w:rsidR="00410AA0" w:rsidRDefault="00410AA0" w:rsidP="00410AA0">
      <w:r>
        <w:t>gen blacktotal=(black1+black2+black3+black4+black5+black6+black7+black8+black9+black10+black11+black12+black13+black14+black15+black16+black17+black18+black19+black20+black21+black22+black23+black24)/(24-blackmiss) if blackmiss&lt;2</w:t>
      </w:r>
    </w:p>
    <w:p w:rsidR="00410AA0" w:rsidRDefault="00410AA0" w:rsidP="00410AA0">
      <w:r>
        <w:t>gen whitetotal=(white1+white2+white3+white4+white5+white6+white7+white8+white9+white10+white11+white12+white13+white14+white15+white16+white17+white18+white19+white20+white21+white22+white23+white24)/(24-whitemiss) if whitemiss&lt;2</w:t>
      </w:r>
    </w:p>
    <w:p w:rsidR="00410AA0" w:rsidRDefault="00410AA0" w:rsidP="00410AA0"/>
    <w:p w:rsidR="00410AA0" w:rsidRDefault="00410AA0" w:rsidP="00410AA0">
      <w:r>
        <w:t>gen amp=(1+whitetotal-blacktotal)/2</w:t>
      </w:r>
    </w:p>
    <w:p w:rsidR="00410AA0" w:rsidRDefault="00410AA0" w:rsidP="00410AA0"/>
    <w:p w:rsidR="00410AA0" w:rsidRDefault="00410AA0" w:rsidP="00410AA0">
      <w:r>
        <w:t>gen obama1=w9amp_50 if w9amp_ve==1</w:t>
      </w:r>
    </w:p>
    <w:p w:rsidR="00410AA0" w:rsidRDefault="00410AA0" w:rsidP="00410AA0">
      <w:r>
        <w:t>replace obama1=w10am_50 if w10amp_v==2</w:t>
      </w:r>
    </w:p>
    <w:p w:rsidR="00410AA0" w:rsidRDefault="00410AA0" w:rsidP="00410AA0">
      <w:r>
        <w:t>recode obama1 1=1 2=0 else=.</w:t>
      </w:r>
    </w:p>
    <w:p w:rsidR="00410AA0" w:rsidRDefault="00410AA0" w:rsidP="00410AA0">
      <w:r>
        <w:t>gen obama1miss=w9amp_50 if w9amp_ve==1</w:t>
      </w:r>
    </w:p>
    <w:p w:rsidR="00410AA0" w:rsidRDefault="00410AA0" w:rsidP="00410AA0">
      <w:r>
        <w:t>replace obama1miss=w10am_50 if w10amp_v==2</w:t>
      </w:r>
    </w:p>
    <w:p w:rsidR="00410AA0" w:rsidRDefault="00410AA0" w:rsidP="00410AA0">
      <w:r>
        <w:t>recode obama1miss -7 -6 -2=1 else=0</w:t>
      </w:r>
    </w:p>
    <w:p w:rsidR="00410AA0" w:rsidRDefault="00410AA0" w:rsidP="00410AA0">
      <w:r>
        <w:t>gen obama2=w9amp_51 if w9amp_ve==1</w:t>
      </w:r>
    </w:p>
    <w:p w:rsidR="00410AA0" w:rsidRDefault="00410AA0" w:rsidP="00410AA0">
      <w:r>
        <w:t>replace obama2=w10am_51 if w10amp_v==2</w:t>
      </w:r>
    </w:p>
    <w:p w:rsidR="00410AA0" w:rsidRDefault="00410AA0" w:rsidP="00410AA0">
      <w:r>
        <w:t>recode obama2 1=1 2=0 else=.</w:t>
      </w:r>
    </w:p>
    <w:p w:rsidR="00410AA0" w:rsidRDefault="00410AA0" w:rsidP="00410AA0">
      <w:r>
        <w:t>gen obama2miss=w9amp_51 if w9amp_ve==1</w:t>
      </w:r>
    </w:p>
    <w:p w:rsidR="00410AA0" w:rsidRDefault="00410AA0" w:rsidP="00410AA0">
      <w:r>
        <w:t>replace obama2miss=w10am_51 if w10amp_v==2</w:t>
      </w:r>
    </w:p>
    <w:p w:rsidR="00410AA0" w:rsidRDefault="00410AA0" w:rsidP="00410AA0">
      <w:r>
        <w:t>recode obama2miss -7 -6 -2=1 else=0</w:t>
      </w:r>
    </w:p>
    <w:p w:rsidR="00410AA0" w:rsidRDefault="00410AA0" w:rsidP="00410AA0">
      <w:r>
        <w:t>gen obama3=w9amp_52 if w9amp_ve==1</w:t>
      </w:r>
    </w:p>
    <w:p w:rsidR="00410AA0" w:rsidRDefault="00410AA0" w:rsidP="00410AA0">
      <w:r>
        <w:t>replace obama3=w10am_52 if w10amp_v==2</w:t>
      </w:r>
    </w:p>
    <w:p w:rsidR="00410AA0" w:rsidRDefault="00410AA0" w:rsidP="00410AA0">
      <w:r>
        <w:t>recode obama3 1=1 2=0 else=.</w:t>
      </w:r>
    </w:p>
    <w:p w:rsidR="00410AA0" w:rsidRDefault="00410AA0" w:rsidP="00410AA0">
      <w:r>
        <w:t>gen obama3miss=w9amp_52 if w9amp_ve==1</w:t>
      </w:r>
    </w:p>
    <w:p w:rsidR="00410AA0" w:rsidRDefault="00410AA0" w:rsidP="00410AA0">
      <w:r>
        <w:t>replace obama3miss=w10am_52 if w10amp_v==2</w:t>
      </w:r>
    </w:p>
    <w:p w:rsidR="00410AA0" w:rsidRDefault="00410AA0" w:rsidP="00410AA0">
      <w:r>
        <w:t>recode obama3miss -7 -6 -2=1 else=0</w:t>
      </w:r>
    </w:p>
    <w:p w:rsidR="00410AA0" w:rsidRDefault="00410AA0" w:rsidP="00410AA0">
      <w:r>
        <w:t>gen obama4=w9amp_53 if w9amp_ve==1</w:t>
      </w:r>
    </w:p>
    <w:p w:rsidR="00410AA0" w:rsidRDefault="00410AA0" w:rsidP="00410AA0">
      <w:r>
        <w:t>replace obama4=w10am_53 if w10amp_v==2</w:t>
      </w:r>
    </w:p>
    <w:p w:rsidR="00410AA0" w:rsidRDefault="00410AA0" w:rsidP="00410AA0">
      <w:r>
        <w:t>recode obama4 1=1 2=0 else=.</w:t>
      </w:r>
    </w:p>
    <w:p w:rsidR="00410AA0" w:rsidRDefault="00410AA0" w:rsidP="00410AA0">
      <w:r>
        <w:t>gen obama4miss=w9amp_53 if w9amp_ve==1</w:t>
      </w:r>
    </w:p>
    <w:p w:rsidR="00410AA0" w:rsidRDefault="00410AA0" w:rsidP="00410AA0">
      <w:r>
        <w:t>replace obama4miss=w10am_53 if w10amp_v==2</w:t>
      </w:r>
    </w:p>
    <w:p w:rsidR="00410AA0" w:rsidRDefault="00410AA0" w:rsidP="00410AA0">
      <w:r>
        <w:t>recode obama4miss -7 -6 -2=1 else=0</w:t>
      </w:r>
    </w:p>
    <w:p w:rsidR="00410AA0" w:rsidRDefault="00410AA0" w:rsidP="00410AA0">
      <w:r>
        <w:lastRenderedPageBreak/>
        <w:t>gen obama5=w9amp_54 if w9amp_ve==1</w:t>
      </w:r>
    </w:p>
    <w:p w:rsidR="00410AA0" w:rsidRDefault="00410AA0" w:rsidP="00410AA0">
      <w:r>
        <w:t>replace obama5=w10am_54 if w10amp_v==2</w:t>
      </w:r>
    </w:p>
    <w:p w:rsidR="00410AA0" w:rsidRDefault="00410AA0" w:rsidP="00410AA0">
      <w:r>
        <w:t>recode obama5 1=1 2=0 else=.</w:t>
      </w:r>
    </w:p>
    <w:p w:rsidR="00410AA0" w:rsidRDefault="00410AA0" w:rsidP="00410AA0">
      <w:r>
        <w:t>gen obama5miss=w9amp_54 if w9amp_ve==1</w:t>
      </w:r>
    </w:p>
    <w:p w:rsidR="00410AA0" w:rsidRDefault="00410AA0" w:rsidP="00410AA0">
      <w:r>
        <w:t>replace obama5miss=w10am_54 if w10amp_v==2</w:t>
      </w:r>
    </w:p>
    <w:p w:rsidR="00410AA0" w:rsidRDefault="00410AA0" w:rsidP="00410AA0">
      <w:r>
        <w:t>recode obama5miss -7 -6 -2=1 else=0</w:t>
      </w:r>
    </w:p>
    <w:p w:rsidR="00410AA0" w:rsidRDefault="00410AA0" w:rsidP="00410AA0">
      <w:r>
        <w:t>gen obama6=w9amp_55 if w9amp_ve==1</w:t>
      </w:r>
    </w:p>
    <w:p w:rsidR="00410AA0" w:rsidRDefault="00410AA0" w:rsidP="00410AA0">
      <w:r>
        <w:t>replace obama6=w10am_55 if w10amp_v==2</w:t>
      </w:r>
    </w:p>
    <w:p w:rsidR="00410AA0" w:rsidRDefault="00410AA0" w:rsidP="00410AA0">
      <w:r>
        <w:t>recode obama6 1=1 2=0 else=.</w:t>
      </w:r>
    </w:p>
    <w:p w:rsidR="00410AA0" w:rsidRDefault="00410AA0" w:rsidP="00410AA0">
      <w:r>
        <w:t>gen obama6miss=w9amp_55 if w9amp_ve==1</w:t>
      </w:r>
    </w:p>
    <w:p w:rsidR="00410AA0" w:rsidRDefault="00410AA0" w:rsidP="00410AA0">
      <w:r>
        <w:t>replace obama6miss=w10am_55 if w10amp_v==2</w:t>
      </w:r>
    </w:p>
    <w:p w:rsidR="00410AA0" w:rsidRDefault="00410AA0" w:rsidP="00410AA0">
      <w:r>
        <w:t>recode obama6miss -7 -6 -2=1 else=0</w:t>
      </w:r>
    </w:p>
    <w:p w:rsidR="00410AA0" w:rsidRDefault="00410AA0" w:rsidP="00410AA0">
      <w:r>
        <w:t>gen obama7=w9amp_56 if w9amp_ve==1</w:t>
      </w:r>
    </w:p>
    <w:p w:rsidR="00410AA0" w:rsidRDefault="00410AA0" w:rsidP="00410AA0">
      <w:r>
        <w:t>replace obama7=w10am_56 if w10amp_v==2</w:t>
      </w:r>
    </w:p>
    <w:p w:rsidR="00410AA0" w:rsidRDefault="00410AA0" w:rsidP="00410AA0">
      <w:r>
        <w:t>recode obama7 1=1 2=0 else=.</w:t>
      </w:r>
    </w:p>
    <w:p w:rsidR="00410AA0" w:rsidRDefault="00410AA0" w:rsidP="00410AA0">
      <w:r>
        <w:t>gen obama7miss=w9amp_56 if w9amp_ve==1</w:t>
      </w:r>
    </w:p>
    <w:p w:rsidR="00410AA0" w:rsidRDefault="00410AA0" w:rsidP="00410AA0">
      <w:r>
        <w:t>replace obama7miss=w10am_56 if w10amp_v==2</w:t>
      </w:r>
    </w:p>
    <w:p w:rsidR="00410AA0" w:rsidRDefault="00410AA0" w:rsidP="00410AA0">
      <w:r>
        <w:t>recode obama7miss -7 -6 -2=1 else=0</w:t>
      </w:r>
    </w:p>
    <w:p w:rsidR="00410AA0" w:rsidRDefault="00410AA0" w:rsidP="00410AA0">
      <w:r>
        <w:t>gen obama8=w9amp_57 if w9amp_ve==1</w:t>
      </w:r>
    </w:p>
    <w:p w:rsidR="00410AA0" w:rsidRDefault="00410AA0" w:rsidP="00410AA0">
      <w:r>
        <w:t>replace obama8=w10am_57 if w10amp_v==2</w:t>
      </w:r>
    </w:p>
    <w:p w:rsidR="00410AA0" w:rsidRDefault="00410AA0" w:rsidP="00410AA0">
      <w:r>
        <w:t>recode obama8 1=1 2=0 else=.</w:t>
      </w:r>
    </w:p>
    <w:p w:rsidR="00410AA0" w:rsidRDefault="00410AA0" w:rsidP="00410AA0">
      <w:r>
        <w:t>gen obama8miss=w9amp_57 if w9amp_ve==1</w:t>
      </w:r>
    </w:p>
    <w:p w:rsidR="00410AA0" w:rsidRDefault="00410AA0" w:rsidP="00410AA0">
      <w:r>
        <w:t>replace obama8miss=w10am_57 if w10amp_v==2</w:t>
      </w:r>
    </w:p>
    <w:p w:rsidR="00410AA0" w:rsidRDefault="00410AA0" w:rsidP="00410AA0">
      <w:r>
        <w:t>recode obama8miss -7 -6 -2=1 else=0</w:t>
      </w:r>
    </w:p>
    <w:p w:rsidR="00410AA0" w:rsidRDefault="00410AA0" w:rsidP="00410AA0">
      <w:r>
        <w:t>gen obama9=w9amp_58 if w9amp_ve==1</w:t>
      </w:r>
    </w:p>
    <w:p w:rsidR="00410AA0" w:rsidRDefault="00410AA0" w:rsidP="00410AA0">
      <w:r>
        <w:t>replace obama9=w10am_58 if w10amp_v==2</w:t>
      </w:r>
    </w:p>
    <w:p w:rsidR="00410AA0" w:rsidRDefault="00410AA0" w:rsidP="00410AA0">
      <w:r>
        <w:t>recode obama9 1=1 2=0 else=.</w:t>
      </w:r>
    </w:p>
    <w:p w:rsidR="00410AA0" w:rsidRDefault="00410AA0" w:rsidP="00410AA0">
      <w:r>
        <w:t>gen obama9miss=w9amp_58 if w9amp_ve==1</w:t>
      </w:r>
    </w:p>
    <w:p w:rsidR="00410AA0" w:rsidRDefault="00410AA0" w:rsidP="00410AA0">
      <w:r>
        <w:t>replace obama9miss=w10am_58 if w10amp_v==2</w:t>
      </w:r>
    </w:p>
    <w:p w:rsidR="00410AA0" w:rsidRDefault="00410AA0" w:rsidP="00410AA0">
      <w:r>
        <w:t>recode obama9miss -7 -6 -2=1 else=0</w:t>
      </w:r>
    </w:p>
    <w:p w:rsidR="00410AA0" w:rsidRDefault="00410AA0" w:rsidP="00410AA0">
      <w:r>
        <w:t>gen obama10=w9amp_59 if w9amp_ve==1</w:t>
      </w:r>
    </w:p>
    <w:p w:rsidR="00410AA0" w:rsidRDefault="00410AA0" w:rsidP="00410AA0">
      <w:r>
        <w:t>replace obama10=w10am_59 if w10amp_v==2</w:t>
      </w:r>
    </w:p>
    <w:p w:rsidR="00410AA0" w:rsidRDefault="00410AA0" w:rsidP="00410AA0">
      <w:r>
        <w:t>recode obama10 1=1 2=0 else=.</w:t>
      </w:r>
    </w:p>
    <w:p w:rsidR="00410AA0" w:rsidRDefault="00410AA0" w:rsidP="00410AA0">
      <w:r>
        <w:t>gen obama10miss=w9amp_59 if w9amp_ve==1</w:t>
      </w:r>
    </w:p>
    <w:p w:rsidR="00410AA0" w:rsidRDefault="00410AA0" w:rsidP="00410AA0">
      <w:r>
        <w:t>replace obama10miss=w10am_59 if w10amp_v==2</w:t>
      </w:r>
    </w:p>
    <w:p w:rsidR="00410AA0" w:rsidRDefault="00410AA0" w:rsidP="00410AA0">
      <w:r>
        <w:t>recode obama10miss -7 -6 -2=1 else=0</w:t>
      </w:r>
    </w:p>
    <w:p w:rsidR="00410AA0" w:rsidRDefault="00410AA0" w:rsidP="00410AA0">
      <w:r>
        <w:t>gen obama11=w9amp_60 if w9amp_ve==1</w:t>
      </w:r>
    </w:p>
    <w:p w:rsidR="00410AA0" w:rsidRDefault="00410AA0" w:rsidP="00410AA0">
      <w:r>
        <w:t>replace obama11=w10am_60 if w10amp_v==2</w:t>
      </w:r>
    </w:p>
    <w:p w:rsidR="00410AA0" w:rsidRDefault="00410AA0" w:rsidP="00410AA0">
      <w:r>
        <w:t>recode obama11 1=1 2=0 else=.</w:t>
      </w:r>
    </w:p>
    <w:p w:rsidR="00410AA0" w:rsidRDefault="00410AA0" w:rsidP="00410AA0">
      <w:r>
        <w:t>gen obama11miss=w9amp_60 if w9amp_ve==1</w:t>
      </w:r>
    </w:p>
    <w:p w:rsidR="00410AA0" w:rsidRDefault="00410AA0" w:rsidP="00410AA0">
      <w:r>
        <w:t>replace obama11miss=w10am_60 if w10amp_v==2</w:t>
      </w:r>
    </w:p>
    <w:p w:rsidR="00410AA0" w:rsidRDefault="00410AA0" w:rsidP="00410AA0">
      <w:r>
        <w:t>recode obama11miss -7 -6 -2=1 else=0</w:t>
      </w:r>
    </w:p>
    <w:p w:rsidR="00410AA0" w:rsidRDefault="00410AA0" w:rsidP="00410AA0">
      <w:r>
        <w:t>gen obama12=w9amp_61 if w9amp_ve==1</w:t>
      </w:r>
    </w:p>
    <w:p w:rsidR="00410AA0" w:rsidRDefault="00410AA0" w:rsidP="00410AA0">
      <w:r>
        <w:t>replace obama12=w10am_61 if w10amp_v==2</w:t>
      </w:r>
    </w:p>
    <w:p w:rsidR="00410AA0" w:rsidRDefault="00410AA0" w:rsidP="00410AA0">
      <w:r>
        <w:t>recode obama12 1=1 2=0 else=.</w:t>
      </w:r>
    </w:p>
    <w:p w:rsidR="00410AA0" w:rsidRDefault="00410AA0" w:rsidP="00410AA0">
      <w:r>
        <w:t>gen obama12miss=w9amp_61 if w9amp_ve==1</w:t>
      </w:r>
    </w:p>
    <w:p w:rsidR="00410AA0" w:rsidRDefault="00410AA0" w:rsidP="00410AA0">
      <w:r>
        <w:t>replace obama12miss=w10am_61 if w10amp_v==2</w:t>
      </w:r>
    </w:p>
    <w:p w:rsidR="00410AA0" w:rsidRDefault="00410AA0" w:rsidP="00410AA0">
      <w:r>
        <w:t>recode obama12miss -7 -6 -2=1 else=0</w:t>
      </w:r>
    </w:p>
    <w:p w:rsidR="00410AA0" w:rsidRDefault="00410AA0" w:rsidP="00410AA0">
      <w:r>
        <w:t>gen obama13=w9amp_62 if w9amp_ve==1</w:t>
      </w:r>
    </w:p>
    <w:p w:rsidR="00410AA0" w:rsidRDefault="00410AA0" w:rsidP="00410AA0">
      <w:r>
        <w:t>replace obama13=w10am_62 if w10amp_v==2</w:t>
      </w:r>
    </w:p>
    <w:p w:rsidR="00410AA0" w:rsidRDefault="00410AA0" w:rsidP="00410AA0">
      <w:r>
        <w:t>recode obama13 1=1 2=0 else=.</w:t>
      </w:r>
    </w:p>
    <w:p w:rsidR="00410AA0" w:rsidRDefault="00410AA0" w:rsidP="00410AA0">
      <w:r>
        <w:t>gen obama13miss=w9amp_62 if w9amp_ve==1</w:t>
      </w:r>
    </w:p>
    <w:p w:rsidR="00410AA0" w:rsidRDefault="00410AA0" w:rsidP="00410AA0">
      <w:r>
        <w:t>replace obama13miss=w10am_62 if w10amp_v==2</w:t>
      </w:r>
    </w:p>
    <w:p w:rsidR="00410AA0" w:rsidRDefault="00410AA0" w:rsidP="00410AA0">
      <w:r>
        <w:lastRenderedPageBreak/>
        <w:t>recode obama13miss -7 -6 -2=1 else=0</w:t>
      </w:r>
    </w:p>
    <w:p w:rsidR="00410AA0" w:rsidRDefault="00410AA0" w:rsidP="00410AA0">
      <w:r>
        <w:t>gen obama14=w9amp_63 if w9amp_ve==1</w:t>
      </w:r>
    </w:p>
    <w:p w:rsidR="00410AA0" w:rsidRDefault="00410AA0" w:rsidP="00410AA0">
      <w:r>
        <w:t>replace obama14=w10am_63 if w10amp_v==2</w:t>
      </w:r>
    </w:p>
    <w:p w:rsidR="00410AA0" w:rsidRDefault="00410AA0" w:rsidP="00410AA0">
      <w:r>
        <w:t>recode obama14 1=1 2=0 else=.</w:t>
      </w:r>
    </w:p>
    <w:p w:rsidR="00410AA0" w:rsidRDefault="00410AA0" w:rsidP="00410AA0">
      <w:r>
        <w:t>gen obama14miss=w9amp_63 if w9amp_ve==1</w:t>
      </w:r>
    </w:p>
    <w:p w:rsidR="00410AA0" w:rsidRDefault="00410AA0" w:rsidP="00410AA0">
      <w:r>
        <w:t>replace obama14miss=w10am_63 if w10amp_v==2</w:t>
      </w:r>
    </w:p>
    <w:p w:rsidR="00410AA0" w:rsidRDefault="00410AA0" w:rsidP="00410AA0">
      <w:r>
        <w:t>recode obama14miss -7 -6 -2=1 else=0</w:t>
      </w:r>
    </w:p>
    <w:p w:rsidR="00410AA0" w:rsidRDefault="00410AA0" w:rsidP="00410AA0">
      <w:r>
        <w:t>gen obama15=w9amp_64 if w9amp_ve==1</w:t>
      </w:r>
    </w:p>
    <w:p w:rsidR="00410AA0" w:rsidRDefault="00410AA0" w:rsidP="00410AA0">
      <w:r>
        <w:t>replace obama15=w10am_64 if w10amp_v==2</w:t>
      </w:r>
    </w:p>
    <w:p w:rsidR="00410AA0" w:rsidRDefault="00410AA0" w:rsidP="00410AA0">
      <w:r>
        <w:t>recode obama15 1=1 2=0 else=.</w:t>
      </w:r>
    </w:p>
    <w:p w:rsidR="00410AA0" w:rsidRDefault="00410AA0" w:rsidP="00410AA0">
      <w:r>
        <w:t>gen obama15miss=w9amp_64 if w9amp_ve==1</w:t>
      </w:r>
    </w:p>
    <w:p w:rsidR="00410AA0" w:rsidRDefault="00410AA0" w:rsidP="00410AA0">
      <w:r>
        <w:t>replace obama15miss=w10am_64 if w10amp_v==2</w:t>
      </w:r>
    </w:p>
    <w:p w:rsidR="00410AA0" w:rsidRDefault="00410AA0" w:rsidP="00410AA0">
      <w:r>
        <w:t>recode obama15miss -7 -6 -2=1 else=0</w:t>
      </w:r>
    </w:p>
    <w:p w:rsidR="00410AA0" w:rsidRDefault="00410AA0" w:rsidP="00410AA0">
      <w:r>
        <w:t>gen obama16=w9amp_65 if w9amp_ve==1</w:t>
      </w:r>
    </w:p>
    <w:p w:rsidR="00410AA0" w:rsidRDefault="00410AA0" w:rsidP="00410AA0">
      <w:r>
        <w:t>replace obama16=w10am_65 if w10amp_v==2</w:t>
      </w:r>
    </w:p>
    <w:p w:rsidR="00410AA0" w:rsidRDefault="00410AA0" w:rsidP="00410AA0">
      <w:r>
        <w:t>recode obama16 1=1 2=0 else=.</w:t>
      </w:r>
    </w:p>
    <w:p w:rsidR="00410AA0" w:rsidRDefault="00410AA0" w:rsidP="00410AA0">
      <w:r>
        <w:t>gen obama16miss=w9amp_65 if w9amp_ve==1</w:t>
      </w:r>
    </w:p>
    <w:p w:rsidR="00410AA0" w:rsidRDefault="00410AA0" w:rsidP="00410AA0">
      <w:r>
        <w:t>replace obama16miss=w10am_65 if w10amp_v==2</w:t>
      </w:r>
    </w:p>
    <w:p w:rsidR="00410AA0" w:rsidRDefault="00410AA0" w:rsidP="00410AA0">
      <w:r>
        <w:t>recode obama16miss -7 -6 -2=1 else=0</w:t>
      </w:r>
    </w:p>
    <w:p w:rsidR="00410AA0" w:rsidRDefault="00410AA0" w:rsidP="00410AA0">
      <w:r>
        <w:t>gen obama17=w9amp_66 if w9amp_ve==1</w:t>
      </w:r>
    </w:p>
    <w:p w:rsidR="00410AA0" w:rsidRDefault="00410AA0" w:rsidP="00410AA0">
      <w:r>
        <w:t>replace obama17=w10am_66 if w10amp_v==2</w:t>
      </w:r>
    </w:p>
    <w:p w:rsidR="00410AA0" w:rsidRDefault="00410AA0" w:rsidP="00410AA0">
      <w:r>
        <w:t>recode obama17 1=1 2=0 else=.</w:t>
      </w:r>
    </w:p>
    <w:p w:rsidR="00410AA0" w:rsidRDefault="00410AA0" w:rsidP="00410AA0">
      <w:r>
        <w:t>gen obama17miss=w9amp_66 if w9amp_ve==1</w:t>
      </w:r>
    </w:p>
    <w:p w:rsidR="00410AA0" w:rsidRDefault="00410AA0" w:rsidP="00410AA0">
      <w:r>
        <w:t>replace obama17miss=w10am_66 if w10amp_v==2</w:t>
      </w:r>
    </w:p>
    <w:p w:rsidR="00410AA0" w:rsidRDefault="00410AA0" w:rsidP="00410AA0">
      <w:r>
        <w:t>recode obama17miss -7 -6 -2=1 else=0</w:t>
      </w:r>
    </w:p>
    <w:p w:rsidR="00410AA0" w:rsidRDefault="00410AA0" w:rsidP="00410AA0">
      <w:r>
        <w:t>gen obama18=w9amp_67 if w9amp_ve==1</w:t>
      </w:r>
    </w:p>
    <w:p w:rsidR="00410AA0" w:rsidRDefault="00410AA0" w:rsidP="00410AA0">
      <w:r>
        <w:t>replace obama18=w10am_67 if w10amp_v==2</w:t>
      </w:r>
    </w:p>
    <w:p w:rsidR="00410AA0" w:rsidRDefault="00410AA0" w:rsidP="00410AA0">
      <w:r>
        <w:t>recode obama18 1=1 2=0 else=.</w:t>
      </w:r>
    </w:p>
    <w:p w:rsidR="00410AA0" w:rsidRDefault="00410AA0" w:rsidP="00410AA0">
      <w:r>
        <w:t>gen obama18miss=w9amp_67 if w9amp_ve==1</w:t>
      </w:r>
    </w:p>
    <w:p w:rsidR="00410AA0" w:rsidRDefault="00410AA0" w:rsidP="00410AA0">
      <w:r>
        <w:t>replace obama18miss=w10am_67 if w10amp_v==2</w:t>
      </w:r>
    </w:p>
    <w:p w:rsidR="00410AA0" w:rsidRDefault="00410AA0" w:rsidP="00410AA0">
      <w:r>
        <w:t>recode obama18miss -7 -6 -2=1 else=0</w:t>
      </w:r>
    </w:p>
    <w:p w:rsidR="00410AA0" w:rsidRDefault="00410AA0" w:rsidP="00410AA0">
      <w:r>
        <w:t>gen obama19=w9amp_68 if w9amp_ve==1</w:t>
      </w:r>
    </w:p>
    <w:p w:rsidR="00410AA0" w:rsidRDefault="00410AA0" w:rsidP="00410AA0">
      <w:r>
        <w:t>replace obama19=w10am_68 if w10amp_v==2</w:t>
      </w:r>
    </w:p>
    <w:p w:rsidR="00410AA0" w:rsidRDefault="00410AA0" w:rsidP="00410AA0">
      <w:r>
        <w:t>recode obama19 1=1 2=0 else=.</w:t>
      </w:r>
    </w:p>
    <w:p w:rsidR="00410AA0" w:rsidRDefault="00410AA0" w:rsidP="00410AA0">
      <w:r>
        <w:t>gen obama19miss=w9amp_68 if w9amp_ve==1</w:t>
      </w:r>
    </w:p>
    <w:p w:rsidR="00410AA0" w:rsidRDefault="00410AA0" w:rsidP="00410AA0">
      <w:r>
        <w:t>replace obama19miss=w10am_68 if w10amp_v==2</w:t>
      </w:r>
    </w:p>
    <w:p w:rsidR="00410AA0" w:rsidRDefault="00410AA0" w:rsidP="00410AA0">
      <w:r>
        <w:t>recode obama19miss -7 -6 -2=1 else=0</w:t>
      </w:r>
    </w:p>
    <w:p w:rsidR="00410AA0" w:rsidRDefault="00410AA0" w:rsidP="00410AA0">
      <w:r>
        <w:t>gen obama20=w9amp_69 if w9amp_ve==1</w:t>
      </w:r>
    </w:p>
    <w:p w:rsidR="00410AA0" w:rsidRDefault="00410AA0" w:rsidP="00410AA0">
      <w:r>
        <w:t>replace obama20=w10am_69 if w10amp_v==2</w:t>
      </w:r>
    </w:p>
    <w:p w:rsidR="00410AA0" w:rsidRDefault="00410AA0" w:rsidP="00410AA0">
      <w:r>
        <w:t>recode obama20 1=1 2=0 else=.</w:t>
      </w:r>
    </w:p>
    <w:p w:rsidR="00410AA0" w:rsidRDefault="00410AA0" w:rsidP="00410AA0">
      <w:r>
        <w:t>gen obama20miss=w9amp_69 if w9amp_ve==1</w:t>
      </w:r>
    </w:p>
    <w:p w:rsidR="00410AA0" w:rsidRDefault="00410AA0" w:rsidP="00410AA0">
      <w:r>
        <w:t>replace obama20miss=w10am_69 if w10amp_v==2</w:t>
      </w:r>
    </w:p>
    <w:p w:rsidR="00410AA0" w:rsidRDefault="00410AA0" w:rsidP="00410AA0">
      <w:r>
        <w:t>recode obama20miss -7 -6 -2=1 else=0</w:t>
      </w:r>
    </w:p>
    <w:p w:rsidR="00410AA0" w:rsidRDefault="00410AA0" w:rsidP="00410AA0">
      <w:r>
        <w:t>gen obama21=w9amp_70 if w9amp_ve==1</w:t>
      </w:r>
    </w:p>
    <w:p w:rsidR="00410AA0" w:rsidRDefault="00410AA0" w:rsidP="00410AA0">
      <w:r>
        <w:t>replace obama21=w10am_70 if w10amp_v==2</w:t>
      </w:r>
    </w:p>
    <w:p w:rsidR="00410AA0" w:rsidRDefault="00410AA0" w:rsidP="00410AA0">
      <w:r>
        <w:t>recode obama21 1=1 2=0 else=.</w:t>
      </w:r>
    </w:p>
    <w:p w:rsidR="00410AA0" w:rsidRDefault="00410AA0" w:rsidP="00410AA0">
      <w:r>
        <w:t>gen obama21miss=w9amp_70 if w9amp_ve==1</w:t>
      </w:r>
    </w:p>
    <w:p w:rsidR="00410AA0" w:rsidRDefault="00410AA0" w:rsidP="00410AA0">
      <w:r>
        <w:t>replace obama21miss=w10am_70 if w10amp_v==2</w:t>
      </w:r>
    </w:p>
    <w:p w:rsidR="00410AA0" w:rsidRDefault="00410AA0" w:rsidP="00410AA0">
      <w:r>
        <w:t>recode obama21miss -7 -6 -2=1 else=0</w:t>
      </w:r>
    </w:p>
    <w:p w:rsidR="00410AA0" w:rsidRDefault="00410AA0" w:rsidP="00410AA0">
      <w:r>
        <w:t>gen obama22=w9amp_71 if w9amp_ve==1</w:t>
      </w:r>
    </w:p>
    <w:p w:rsidR="00410AA0" w:rsidRDefault="00410AA0" w:rsidP="00410AA0">
      <w:r>
        <w:t>replace obama22=w10am_71 if w10amp_v==2</w:t>
      </w:r>
    </w:p>
    <w:p w:rsidR="00410AA0" w:rsidRDefault="00410AA0" w:rsidP="00410AA0">
      <w:r>
        <w:t>recode obama22 1=1 2=0 else=.</w:t>
      </w:r>
    </w:p>
    <w:p w:rsidR="00410AA0" w:rsidRDefault="00410AA0" w:rsidP="00410AA0">
      <w:r>
        <w:t>gen obama22miss=w9amp_71 if w9amp_ve==1</w:t>
      </w:r>
    </w:p>
    <w:p w:rsidR="00410AA0" w:rsidRDefault="00410AA0" w:rsidP="00410AA0">
      <w:r>
        <w:lastRenderedPageBreak/>
        <w:t>replace obama22miss=w10am_71 if w10amp_v==2</w:t>
      </w:r>
    </w:p>
    <w:p w:rsidR="00410AA0" w:rsidRDefault="00410AA0" w:rsidP="00410AA0">
      <w:r>
        <w:t>recode obama22miss -7 -6 -2=1 else=0</w:t>
      </w:r>
    </w:p>
    <w:p w:rsidR="00410AA0" w:rsidRDefault="00410AA0" w:rsidP="00410AA0">
      <w:r>
        <w:t>gen obama23=w9amp_72 if w9amp_ve==1</w:t>
      </w:r>
    </w:p>
    <w:p w:rsidR="00410AA0" w:rsidRDefault="00410AA0" w:rsidP="00410AA0">
      <w:r>
        <w:t>replace obama23=w10am_72 if w10amp_v==2</w:t>
      </w:r>
    </w:p>
    <w:p w:rsidR="00410AA0" w:rsidRDefault="00410AA0" w:rsidP="00410AA0">
      <w:r>
        <w:t>recode obama23 1=1 2=0 else=.</w:t>
      </w:r>
    </w:p>
    <w:p w:rsidR="00410AA0" w:rsidRDefault="00410AA0" w:rsidP="00410AA0">
      <w:r>
        <w:t>gen obama23miss=w9amp_72 if w9amp_ve==1</w:t>
      </w:r>
    </w:p>
    <w:p w:rsidR="00410AA0" w:rsidRDefault="00410AA0" w:rsidP="00410AA0">
      <w:r>
        <w:t>replace obama23miss=w10am_72 if w10amp_v==2</w:t>
      </w:r>
    </w:p>
    <w:p w:rsidR="00410AA0" w:rsidRDefault="00410AA0" w:rsidP="00410AA0">
      <w:r>
        <w:t>recode obama23miss -7 -6 -2=1 else=0</w:t>
      </w:r>
    </w:p>
    <w:p w:rsidR="00410AA0" w:rsidRDefault="00410AA0" w:rsidP="00410AA0">
      <w:r>
        <w:t>gen obama24=w9amp_73 if w9amp_ve==1</w:t>
      </w:r>
    </w:p>
    <w:p w:rsidR="00410AA0" w:rsidRDefault="00410AA0" w:rsidP="00410AA0">
      <w:r>
        <w:t>replace obama24=w10am_73 if w10amp_v==2</w:t>
      </w:r>
    </w:p>
    <w:p w:rsidR="00410AA0" w:rsidRDefault="00410AA0" w:rsidP="00410AA0">
      <w:r>
        <w:t>recode obama24 1=1 2=0 else=.</w:t>
      </w:r>
    </w:p>
    <w:p w:rsidR="00410AA0" w:rsidRDefault="00410AA0" w:rsidP="00410AA0">
      <w:r>
        <w:t>gen obama24miss=w9amp_73 if w9amp_ve==1</w:t>
      </w:r>
    </w:p>
    <w:p w:rsidR="00410AA0" w:rsidRDefault="00410AA0" w:rsidP="00410AA0">
      <w:r>
        <w:t>replace obama24miss=w10am_73 if w10amp_v==2</w:t>
      </w:r>
    </w:p>
    <w:p w:rsidR="00410AA0" w:rsidRDefault="00410AA0" w:rsidP="00410AA0">
      <w:r>
        <w:t>recode obama24miss -7 -6 -2=1 else=0</w:t>
      </w:r>
    </w:p>
    <w:p w:rsidR="00410AA0" w:rsidRDefault="00410AA0" w:rsidP="00410AA0"/>
    <w:p w:rsidR="00410AA0" w:rsidRDefault="00410AA0" w:rsidP="00410AA0">
      <w:r>
        <w:t>gen obamamiss=(obama1miss+obama2miss+obama3miss+obama4miss+obama5miss+obama6miss+obama7miss+obama8miss+obama9miss+obama10miss+obama11miss+obama12miss+obama13miss+obama14miss+obama15miss+obama16miss+obama17miss+obama18miss+obama19miss+obama20miss+obama21miss+obama22miss+obama23miss+obama24miss)</w:t>
      </w:r>
    </w:p>
    <w:p w:rsidR="00410AA0" w:rsidRDefault="00410AA0" w:rsidP="00410AA0"/>
    <w:p w:rsidR="00410AA0" w:rsidRDefault="00410AA0" w:rsidP="00410AA0">
      <w:r>
        <w:t>gen mccain1=w9amp_74 if w9amp_ve==1</w:t>
      </w:r>
    </w:p>
    <w:p w:rsidR="00410AA0" w:rsidRDefault="00410AA0" w:rsidP="00410AA0">
      <w:r>
        <w:t>replace mccain1=w10am_74 if w10amp_v==2</w:t>
      </w:r>
    </w:p>
    <w:p w:rsidR="00410AA0" w:rsidRDefault="00410AA0" w:rsidP="00410AA0">
      <w:r>
        <w:t>recode mccain1 1=1 2=0 else=.</w:t>
      </w:r>
    </w:p>
    <w:p w:rsidR="00410AA0" w:rsidRDefault="00410AA0" w:rsidP="00410AA0">
      <w:r>
        <w:t>gen mccain1miss=w9amp_74 if w9amp_ve==1</w:t>
      </w:r>
    </w:p>
    <w:p w:rsidR="00410AA0" w:rsidRDefault="00410AA0" w:rsidP="00410AA0">
      <w:r>
        <w:t>replace mccain1miss=w10am_74 if w10amp_v==2</w:t>
      </w:r>
    </w:p>
    <w:p w:rsidR="00410AA0" w:rsidRDefault="00410AA0" w:rsidP="00410AA0">
      <w:r>
        <w:t>recode mccain1miss -7 -6 -2=1 else=0</w:t>
      </w:r>
    </w:p>
    <w:p w:rsidR="00410AA0" w:rsidRDefault="00410AA0" w:rsidP="00410AA0">
      <w:r>
        <w:t>gen mccain2=w9amp_75 if w9amp_ve==1</w:t>
      </w:r>
    </w:p>
    <w:p w:rsidR="00410AA0" w:rsidRDefault="00410AA0" w:rsidP="00410AA0">
      <w:r>
        <w:t>replace mccain2=w10am_75 if w10amp_v==2</w:t>
      </w:r>
    </w:p>
    <w:p w:rsidR="00410AA0" w:rsidRDefault="00410AA0" w:rsidP="00410AA0">
      <w:r>
        <w:t>recode mccain2 1=1 2=0 else=.</w:t>
      </w:r>
    </w:p>
    <w:p w:rsidR="00410AA0" w:rsidRDefault="00410AA0" w:rsidP="00410AA0">
      <w:r>
        <w:t>gen mccain2miss=w9amp_75 if w9amp_ve==1</w:t>
      </w:r>
    </w:p>
    <w:p w:rsidR="00410AA0" w:rsidRDefault="00410AA0" w:rsidP="00410AA0">
      <w:r>
        <w:t>replace mccain2miss=w10am_75 if w10amp_v==2</w:t>
      </w:r>
    </w:p>
    <w:p w:rsidR="00410AA0" w:rsidRDefault="00410AA0" w:rsidP="00410AA0">
      <w:r>
        <w:t>recode mccain2miss -7 -6 -2=1 else=0</w:t>
      </w:r>
    </w:p>
    <w:p w:rsidR="00410AA0" w:rsidRDefault="00410AA0" w:rsidP="00410AA0">
      <w:r>
        <w:t>gen mccain3=w9amp_76 if w9amp_ve==1</w:t>
      </w:r>
    </w:p>
    <w:p w:rsidR="00410AA0" w:rsidRDefault="00410AA0" w:rsidP="00410AA0">
      <w:r>
        <w:t>replace mccain3=w10am_76 if w10amp_v==2</w:t>
      </w:r>
    </w:p>
    <w:p w:rsidR="00410AA0" w:rsidRDefault="00410AA0" w:rsidP="00410AA0">
      <w:r>
        <w:t>recode mccain3 1=1 2=0 else=.</w:t>
      </w:r>
    </w:p>
    <w:p w:rsidR="00410AA0" w:rsidRDefault="00410AA0" w:rsidP="00410AA0">
      <w:r>
        <w:t>gen mccain3miss=w9amp_76 if w9amp_ve==1</w:t>
      </w:r>
    </w:p>
    <w:p w:rsidR="00410AA0" w:rsidRDefault="00410AA0" w:rsidP="00410AA0">
      <w:r>
        <w:t>replace mccain3miss=w10am_76 if w10amp_v==2</w:t>
      </w:r>
    </w:p>
    <w:p w:rsidR="00410AA0" w:rsidRDefault="00410AA0" w:rsidP="00410AA0">
      <w:r>
        <w:t>recode mccain3miss -7 -6 -2=1 else=0</w:t>
      </w:r>
    </w:p>
    <w:p w:rsidR="00410AA0" w:rsidRDefault="00410AA0" w:rsidP="00410AA0">
      <w:r>
        <w:t>gen mccain4=w9amp_77 if w9amp_ve==1</w:t>
      </w:r>
    </w:p>
    <w:p w:rsidR="00410AA0" w:rsidRDefault="00410AA0" w:rsidP="00410AA0">
      <w:r>
        <w:t>replace mccain4=w10am_77 if w10amp_v==2</w:t>
      </w:r>
    </w:p>
    <w:p w:rsidR="00410AA0" w:rsidRDefault="00410AA0" w:rsidP="00410AA0">
      <w:r>
        <w:t>recode mccain4 1=1 2=0 else=.</w:t>
      </w:r>
    </w:p>
    <w:p w:rsidR="00410AA0" w:rsidRDefault="00410AA0" w:rsidP="00410AA0">
      <w:r>
        <w:t>gen mccain4miss=w9amp_77 if w9amp_ve==1</w:t>
      </w:r>
    </w:p>
    <w:p w:rsidR="00410AA0" w:rsidRDefault="00410AA0" w:rsidP="00410AA0">
      <w:r>
        <w:t>replace mccain4miss=w10am_77 if w10amp_v==2</w:t>
      </w:r>
    </w:p>
    <w:p w:rsidR="00410AA0" w:rsidRDefault="00410AA0" w:rsidP="00410AA0">
      <w:r>
        <w:t>recode mccain4miss -7 -6 -2=1 else=0</w:t>
      </w:r>
    </w:p>
    <w:p w:rsidR="00410AA0" w:rsidRDefault="00410AA0" w:rsidP="00410AA0">
      <w:r>
        <w:t>gen mccain5=w9amp_78 if w9amp_ve==1</w:t>
      </w:r>
    </w:p>
    <w:p w:rsidR="00410AA0" w:rsidRDefault="00410AA0" w:rsidP="00410AA0">
      <w:r>
        <w:t>replace mccain5=w10am_78 if w10amp_v==2</w:t>
      </w:r>
    </w:p>
    <w:p w:rsidR="00410AA0" w:rsidRDefault="00410AA0" w:rsidP="00410AA0">
      <w:r>
        <w:t>recode mccain5 1=1 2=0 else=.</w:t>
      </w:r>
    </w:p>
    <w:p w:rsidR="00410AA0" w:rsidRDefault="00410AA0" w:rsidP="00410AA0">
      <w:r>
        <w:t>gen mccain5miss=w9amp_78 if w9amp_ve==1</w:t>
      </w:r>
    </w:p>
    <w:p w:rsidR="00410AA0" w:rsidRDefault="00410AA0" w:rsidP="00410AA0">
      <w:r>
        <w:t>replace mccain5miss=w10am_78 if w10amp_v==2</w:t>
      </w:r>
    </w:p>
    <w:p w:rsidR="00410AA0" w:rsidRDefault="00410AA0" w:rsidP="00410AA0">
      <w:r>
        <w:t>recode mccain5miss -7 -6 -2=1 else=0</w:t>
      </w:r>
    </w:p>
    <w:p w:rsidR="00410AA0" w:rsidRDefault="00410AA0" w:rsidP="00410AA0">
      <w:r>
        <w:t>gen mccain6=w9amp_79 if w9amp_ve==1</w:t>
      </w:r>
    </w:p>
    <w:p w:rsidR="00410AA0" w:rsidRDefault="00410AA0" w:rsidP="00410AA0">
      <w:r>
        <w:t>replace mccain6=w10am_79 if w10amp_v==2</w:t>
      </w:r>
    </w:p>
    <w:p w:rsidR="00410AA0" w:rsidRDefault="00410AA0" w:rsidP="00410AA0">
      <w:r>
        <w:lastRenderedPageBreak/>
        <w:t>recode mccain6 1=1 2=0 else=.</w:t>
      </w:r>
    </w:p>
    <w:p w:rsidR="00410AA0" w:rsidRDefault="00410AA0" w:rsidP="00410AA0">
      <w:r>
        <w:t>gen mccain6miss=w9amp_79 if w9amp_ve==1</w:t>
      </w:r>
    </w:p>
    <w:p w:rsidR="00410AA0" w:rsidRDefault="00410AA0" w:rsidP="00410AA0">
      <w:r>
        <w:t>replace mccain6miss=w10am_79 if w10amp_v==2</w:t>
      </w:r>
    </w:p>
    <w:p w:rsidR="00410AA0" w:rsidRDefault="00410AA0" w:rsidP="00410AA0">
      <w:r>
        <w:t>recode mccain6miss -7 -6 -2=1 else=0</w:t>
      </w:r>
    </w:p>
    <w:p w:rsidR="00410AA0" w:rsidRDefault="00410AA0" w:rsidP="00410AA0">
      <w:r>
        <w:t>gen mccain7=w9amp_80 if w9amp_ve==1</w:t>
      </w:r>
    </w:p>
    <w:p w:rsidR="00410AA0" w:rsidRDefault="00410AA0" w:rsidP="00410AA0">
      <w:r>
        <w:t>replace mccain7=w10am_80 if w10amp_v==2</w:t>
      </w:r>
    </w:p>
    <w:p w:rsidR="00410AA0" w:rsidRDefault="00410AA0" w:rsidP="00410AA0">
      <w:r>
        <w:t>recode mccain7 1=1 2=0 else=.</w:t>
      </w:r>
    </w:p>
    <w:p w:rsidR="00410AA0" w:rsidRDefault="00410AA0" w:rsidP="00410AA0">
      <w:r>
        <w:t>gen mccain7miss=w9amp_80 if w9amp_ve==1</w:t>
      </w:r>
    </w:p>
    <w:p w:rsidR="00410AA0" w:rsidRDefault="00410AA0" w:rsidP="00410AA0">
      <w:r>
        <w:t>replace mccain7miss=w10am_80 if w10amp_v==2</w:t>
      </w:r>
    </w:p>
    <w:p w:rsidR="00410AA0" w:rsidRDefault="00410AA0" w:rsidP="00410AA0">
      <w:r>
        <w:t>recode mccain7miss -7 -6 -2=1 else=0</w:t>
      </w:r>
    </w:p>
    <w:p w:rsidR="00410AA0" w:rsidRDefault="00410AA0" w:rsidP="00410AA0">
      <w:r>
        <w:t>gen mccain8=w9amp_81 if w9amp_ve==1</w:t>
      </w:r>
    </w:p>
    <w:p w:rsidR="00410AA0" w:rsidRDefault="00410AA0" w:rsidP="00410AA0">
      <w:r>
        <w:t>replace mccain8=w10am_81 if w10amp_v==2</w:t>
      </w:r>
    </w:p>
    <w:p w:rsidR="00410AA0" w:rsidRDefault="00410AA0" w:rsidP="00410AA0">
      <w:r>
        <w:t>recode mccain8 1=1 2=0 else=.</w:t>
      </w:r>
    </w:p>
    <w:p w:rsidR="00410AA0" w:rsidRDefault="00410AA0" w:rsidP="00410AA0">
      <w:r>
        <w:t>gen mccain8miss=w9amp_81 if w9amp_ve==1</w:t>
      </w:r>
    </w:p>
    <w:p w:rsidR="00410AA0" w:rsidRDefault="00410AA0" w:rsidP="00410AA0">
      <w:r>
        <w:t>replace mccain8miss=w10am_81 if w10amp_v==2</w:t>
      </w:r>
    </w:p>
    <w:p w:rsidR="00410AA0" w:rsidRDefault="00410AA0" w:rsidP="00410AA0">
      <w:r>
        <w:t>recode mccain8miss -7 -6 -2=1 else=0</w:t>
      </w:r>
    </w:p>
    <w:p w:rsidR="00410AA0" w:rsidRDefault="00410AA0" w:rsidP="00410AA0">
      <w:r>
        <w:t>gen mccain9=w9amp_82 if w9amp_ve==1</w:t>
      </w:r>
    </w:p>
    <w:p w:rsidR="00410AA0" w:rsidRDefault="00410AA0" w:rsidP="00410AA0">
      <w:r>
        <w:t>replace mccain9=w10am_82 if w10amp_v==2</w:t>
      </w:r>
    </w:p>
    <w:p w:rsidR="00410AA0" w:rsidRDefault="00410AA0" w:rsidP="00410AA0">
      <w:r>
        <w:t>recode mccain9 1=1 2=0 else=.</w:t>
      </w:r>
    </w:p>
    <w:p w:rsidR="00410AA0" w:rsidRDefault="00410AA0" w:rsidP="00410AA0">
      <w:r>
        <w:t>gen mccain9miss=w9amp_82 if w9amp_ve==1</w:t>
      </w:r>
    </w:p>
    <w:p w:rsidR="00410AA0" w:rsidRDefault="00410AA0" w:rsidP="00410AA0">
      <w:r>
        <w:t>replace mccain9miss=w10am_82 if w10amp_v==2</w:t>
      </w:r>
    </w:p>
    <w:p w:rsidR="00410AA0" w:rsidRDefault="00410AA0" w:rsidP="00410AA0">
      <w:r>
        <w:t>recode mccain9miss -7 -6 -2=1 else=0</w:t>
      </w:r>
    </w:p>
    <w:p w:rsidR="00410AA0" w:rsidRDefault="00410AA0" w:rsidP="00410AA0">
      <w:r>
        <w:t>gen mccain10=w9amp_83 if w9amp_ve==1</w:t>
      </w:r>
    </w:p>
    <w:p w:rsidR="00410AA0" w:rsidRDefault="00410AA0" w:rsidP="00410AA0">
      <w:r>
        <w:t>replace mccain10=w10am_83 if w10amp_v==2</w:t>
      </w:r>
    </w:p>
    <w:p w:rsidR="00410AA0" w:rsidRDefault="00410AA0" w:rsidP="00410AA0">
      <w:r>
        <w:t>recode mccain10 1=1 2=0 else=.</w:t>
      </w:r>
    </w:p>
    <w:p w:rsidR="00410AA0" w:rsidRDefault="00410AA0" w:rsidP="00410AA0">
      <w:r>
        <w:t>gen mccain10miss=w9amp_83 if w9amp_ve==1</w:t>
      </w:r>
    </w:p>
    <w:p w:rsidR="00410AA0" w:rsidRDefault="00410AA0" w:rsidP="00410AA0">
      <w:r>
        <w:t>replace mccain10miss=w10am_83 if w10amp_v==2</w:t>
      </w:r>
    </w:p>
    <w:p w:rsidR="00410AA0" w:rsidRDefault="00410AA0" w:rsidP="00410AA0">
      <w:r>
        <w:t>recode mccain10miss -7 -6 -2=1 else=0</w:t>
      </w:r>
    </w:p>
    <w:p w:rsidR="00410AA0" w:rsidRDefault="00410AA0" w:rsidP="00410AA0">
      <w:r>
        <w:t>gen mccain11=w9amp_84 if w9amp_ve==1</w:t>
      </w:r>
    </w:p>
    <w:p w:rsidR="00410AA0" w:rsidRDefault="00410AA0" w:rsidP="00410AA0">
      <w:r>
        <w:t>replace mccain11=w10am_84 if w10amp_v==2</w:t>
      </w:r>
    </w:p>
    <w:p w:rsidR="00410AA0" w:rsidRDefault="00410AA0" w:rsidP="00410AA0">
      <w:r>
        <w:t>recode mccain11 1=1 2=0 else=.</w:t>
      </w:r>
    </w:p>
    <w:p w:rsidR="00410AA0" w:rsidRDefault="00410AA0" w:rsidP="00410AA0">
      <w:r>
        <w:t>gen mccain11miss=w9amp_84 if w9amp_ve==1</w:t>
      </w:r>
    </w:p>
    <w:p w:rsidR="00410AA0" w:rsidRDefault="00410AA0" w:rsidP="00410AA0">
      <w:r>
        <w:t>replace mccain11miss=w10am_84 if w10amp_v==2</w:t>
      </w:r>
    </w:p>
    <w:p w:rsidR="00410AA0" w:rsidRDefault="00410AA0" w:rsidP="00410AA0">
      <w:r>
        <w:t>recode mccain11miss -7 -6 -2=1 else=0</w:t>
      </w:r>
    </w:p>
    <w:p w:rsidR="00410AA0" w:rsidRDefault="00410AA0" w:rsidP="00410AA0">
      <w:r>
        <w:t>gen mccain12=w9amp_85 if w9amp_ve==1</w:t>
      </w:r>
    </w:p>
    <w:p w:rsidR="00410AA0" w:rsidRDefault="00410AA0" w:rsidP="00410AA0">
      <w:r>
        <w:t>replace mccain12=w10am_85 if w10amp_v==2</w:t>
      </w:r>
    </w:p>
    <w:p w:rsidR="00410AA0" w:rsidRDefault="00410AA0" w:rsidP="00410AA0">
      <w:r>
        <w:t>recode mccain12 1=1 2=0 else=.</w:t>
      </w:r>
    </w:p>
    <w:p w:rsidR="00410AA0" w:rsidRDefault="00410AA0" w:rsidP="00410AA0">
      <w:r>
        <w:t>gen mccain12miss=w9amp_85 if w9amp_ve==1</w:t>
      </w:r>
    </w:p>
    <w:p w:rsidR="00410AA0" w:rsidRDefault="00410AA0" w:rsidP="00410AA0">
      <w:r>
        <w:t>replace mccain12miss=w10am_85 if w10amp_v==2</w:t>
      </w:r>
    </w:p>
    <w:p w:rsidR="00410AA0" w:rsidRDefault="00410AA0" w:rsidP="00410AA0">
      <w:r>
        <w:t>recode mccain12miss -7 -6 -2=1 else=0</w:t>
      </w:r>
    </w:p>
    <w:p w:rsidR="00410AA0" w:rsidRDefault="00410AA0" w:rsidP="00410AA0">
      <w:r>
        <w:t>gen mccain13=w9amp_86 if w9amp_ve==1</w:t>
      </w:r>
    </w:p>
    <w:p w:rsidR="00410AA0" w:rsidRDefault="00410AA0" w:rsidP="00410AA0">
      <w:r>
        <w:t>replace mccain13=w10am_86 if w10amp_v==2</w:t>
      </w:r>
    </w:p>
    <w:p w:rsidR="00410AA0" w:rsidRDefault="00410AA0" w:rsidP="00410AA0">
      <w:r>
        <w:t>recode mccain13 1=1 2=0 else=.</w:t>
      </w:r>
    </w:p>
    <w:p w:rsidR="00410AA0" w:rsidRDefault="00410AA0" w:rsidP="00410AA0">
      <w:r>
        <w:t>gen mccain13miss=w9amp_86 if w9amp_ve==1</w:t>
      </w:r>
    </w:p>
    <w:p w:rsidR="00410AA0" w:rsidRDefault="00410AA0" w:rsidP="00410AA0">
      <w:r>
        <w:t>replace mccain13miss=w10am_86 if w10amp_v==2</w:t>
      </w:r>
    </w:p>
    <w:p w:rsidR="00410AA0" w:rsidRDefault="00410AA0" w:rsidP="00410AA0">
      <w:r>
        <w:t>recode mccain13miss -7 -6 -2=1 else=0</w:t>
      </w:r>
    </w:p>
    <w:p w:rsidR="00410AA0" w:rsidRDefault="00410AA0" w:rsidP="00410AA0">
      <w:r>
        <w:t>gen mccain14=w9amp_87 if w9amp_ve==1</w:t>
      </w:r>
    </w:p>
    <w:p w:rsidR="00410AA0" w:rsidRDefault="00410AA0" w:rsidP="00410AA0">
      <w:r>
        <w:t>replace mccain14=w10am_87 if w10amp_v==2</w:t>
      </w:r>
    </w:p>
    <w:p w:rsidR="00410AA0" w:rsidRDefault="00410AA0" w:rsidP="00410AA0">
      <w:r>
        <w:t>recode mccain14 1=1 2=0 else=.</w:t>
      </w:r>
    </w:p>
    <w:p w:rsidR="00410AA0" w:rsidRDefault="00410AA0" w:rsidP="00410AA0">
      <w:r>
        <w:t>gen mccain14miss=w9amp_87 if w9amp_ve==1</w:t>
      </w:r>
    </w:p>
    <w:p w:rsidR="00410AA0" w:rsidRDefault="00410AA0" w:rsidP="00410AA0">
      <w:r>
        <w:t>replace mccain14miss=w10am_87 if w10amp_v==2</w:t>
      </w:r>
    </w:p>
    <w:p w:rsidR="00410AA0" w:rsidRDefault="00410AA0" w:rsidP="00410AA0">
      <w:r>
        <w:t>recode mccain14miss -7 -6 -2=1 else=0</w:t>
      </w:r>
    </w:p>
    <w:p w:rsidR="00410AA0" w:rsidRDefault="00410AA0" w:rsidP="00410AA0">
      <w:r>
        <w:t>gen mccain15=w9amp_88 if w9amp_ve==1</w:t>
      </w:r>
    </w:p>
    <w:p w:rsidR="00410AA0" w:rsidRDefault="00410AA0" w:rsidP="00410AA0">
      <w:r>
        <w:lastRenderedPageBreak/>
        <w:t>replace mccain15=w10am_88 if w10amp_v==2</w:t>
      </w:r>
    </w:p>
    <w:p w:rsidR="00410AA0" w:rsidRDefault="00410AA0" w:rsidP="00410AA0">
      <w:r>
        <w:t>recode mccain15 1=1 2=0 else=.</w:t>
      </w:r>
    </w:p>
    <w:p w:rsidR="00410AA0" w:rsidRDefault="00410AA0" w:rsidP="00410AA0">
      <w:r>
        <w:t>gen mccain15miss=w9amp_88 if w9amp_ve==1</w:t>
      </w:r>
    </w:p>
    <w:p w:rsidR="00410AA0" w:rsidRDefault="00410AA0" w:rsidP="00410AA0">
      <w:r>
        <w:t>replace mccain15miss=w10am_88 if w10amp_v==2</w:t>
      </w:r>
    </w:p>
    <w:p w:rsidR="00410AA0" w:rsidRDefault="00410AA0" w:rsidP="00410AA0">
      <w:r>
        <w:t>recode mccain15miss -7 -6 -2=1 else=0</w:t>
      </w:r>
    </w:p>
    <w:p w:rsidR="00410AA0" w:rsidRDefault="00410AA0" w:rsidP="00410AA0">
      <w:r>
        <w:t>gen mccain16=w9amp_89 if w9amp_ve==1</w:t>
      </w:r>
    </w:p>
    <w:p w:rsidR="00410AA0" w:rsidRDefault="00410AA0" w:rsidP="00410AA0">
      <w:r>
        <w:t>replace mccain16=w10am_89 if w10amp_v==2</w:t>
      </w:r>
    </w:p>
    <w:p w:rsidR="00410AA0" w:rsidRDefault="00410AA0" w:rsidP="00410AA0">
      <w:r>
        <w:t>recode mccain16 1=1 2=0 else=.</w:t>
      </w:r>
    </w:p>
    <w:p w:rsidR="00410AA0" w:rsidRDefault="00410AA0" w:rsidP="00410AA0">
      <w:r>
        <w:t>gen mccain16miss=w9amp_89 if w9amp_ve==1</w:t>
      </w:r>
    </w:p>
    <w:p w:rsidR="00410AA0" w:rsidRDefault="00410AA0" w:rsidP="00410AA0">
      <w:r>
        <w:t>replace mccain16miss=w10am_89 if w10amp_v==2</w:t>
      </w:r>
    </w:p>
    <w:p w:rsidR="00410AA0" w:rsidRDefault="00410AA0" w:rsidP="00410AA0">
      <w:r>
        <w:t>recode mccain16miss -7 -6 -2=1 else=0</w:t>
      </w:r>
    </w:p>
    <w:p w:rsidR="00410AA0" w:rsidRDefault="00410AA0" w:rsidP="00410AA0">
      <w:r>
        <w:t>gen mccain17=w9amp_90 if w9amp_ve==1</w:t>
      </w:r>
    </w:p>
    <w:p w:rsidR="00410AA0" w:rsidRDefault="00410AA0" w:rsidP="00410AA0">
      <w:r>
        <w:t>replace mccain17=w10am_90 if w10amp_v==2</w:t>
      </w:r>
    </w:p>
    <w:p w:rsidR="00410AA0" w:rsidRDefault="00410AA0" w:rsidP="00410AA0">
      <w:r>
        <w:t>recode mccain17 1=1 2=0 else=.</w:t>
      </w:r>
    </w:p>
    <w:p w:rsidR="00410AA0" w:rsidRDefault="00410AA0" w:rsidP="00410AA0">
      <w:r>
        <w:t>gen mccain17miss=w9amp_90 if w9amp_ve==1</w:t>
      </w:r>
    </w:p>
    <w:p w:rsidR="00410AA0" w:rsidRDefault="00410AA0" w:rsidP="00410AA0">
      <w:r>
        <w:t>replace mccain17miss=w10am_90 if w10amp_v==2</w:t>
      </w:r>
    </w:p>
    <w:p w:rsidR="00410AA0" w:rsidRDefault="00410AA0" w:rsidP="00410AA0">
      <w:r>
        <w:t>recode mccain17miss -7 -6 -2=1 else=0</w:t>
      </w:r>
    </w:p>
    <w:p w:rsidR="00410AA0" w:rsidRDefault="00410AA0" w:rsidP="00410AA0">
      <w:r>
        <w:t>gen mccain18=w9amp_91 if w9amp_ve==1</w:t>
      </w:r>
    </w:p>
    <w:p w:rsidR="00410AA0" w:rsidRDefault="00410AA0" w:rsidP="00410AA0">
      <w:r>
        <w:t>replace mccain18=w10am_91 if w10amp_v==2</w:t>
      </w:r>
    </w:p>
    <w:p w:rsidR="00410AA0" w:rsidRDefault="00410AA0" w:rsidP="00410AA0">
      <w:r>
        <w:t>recode mccain18 1=1 2=0 else=.</w:t>
      </w:r>
    </w:p>
    <w:p w:rsidR="00410AA0" w:rsidRDefault="00410AA0" w:rsidP="00410AA0">
      <w:r>
        <w:t>gen mccain18miss=w9amp_91 if w9amp_ve==1</w:t>
      </w:r>
    </w:p>
    <w:p w:rsidR="00410AA0" w:rsidRDefault="00410AA0" w:rsidP="00410AA0">
      <w:r>
        <w:t>replace mccain18miss=w10am_91 if w10amp_v==2</w:t>
      </w:r>
    </w:p>
    <w:p w:rsidR="00410AA0" w:rsidRDefault="00410AA0" w:rsidP="00410AA0">
      <w:r>
        <w:t>recode mccain18miss -7 -6 -2=1 else=0</w:t>
      </w:r>
    </w:p>
    <w:p w:rsidR="00410AA0" w:rsidRDefault="00410AA0" w:rsidP="00410AA0">
      <w:r>
        <w:t>gen mccain19=w9amp_92 if w9amp_ve==1</w:t>
      </w:r>
    </w:p>
    <w:p w:rsidR="00410AA0" w:rsidRDefault="00410AA0" w:rsidP="00410AA0">
      <w:r>
        <w:t>replace mccain19=w10am_92 if w10amp_v==2</w:t>
      </w:r>
    </w:p>
    <w:p w:rsidR="00410AA0" w:rsidRDefault="00410AA0" w:rsidP="00410AA0">
      <w:r>
        <w:t>recode mccain19 1=1 2=0 else=.</w:t>
      </w:r>
    </w:p>
    <w:p w:rsidR="00410AA0" w:rsidRDefault="00410AA0" w:rsidP="00410AA0">
      <w:r>
        <w:t>gen mccain19miss=w9amp_92 if w9amp_ve==1</w:t>
      </w:r>
    </w:p>
    <w:p w:rsidR="00410AA0" w:rsidRDefault="00410AA0" w:rsidP="00410AA0">
      <w:r>
        <w:t>replace mccain19miss=w10am_92 if w10amp_v==2</w:t>
      </w:r>
    </w:p>
    <w:p w:rsidR="00410AA0" w:rsidRDefault="00410AA0" w:rsidP="00410AA0">
      <w:r>
        <w:t>recode mccain19miss -7 -6 -2=1 else=0</w:t>
      </w:r>
    </w:p>
    <w:p w:rsidR="00410AA0" w:rsidRDefault="00410AA0" w:rsidP="00410AA0">
      <w:r>
        <w:t>gen mccain20=w9amp_93 if w9amp_ve==1</w:t>
      </w:r>
    </w:p>
    <w:p w:rsidR="00410AA0" w:rsidRDefault="00410AA0" w:rsidP="00410AA0">
      <w:r>
        <w:t>replace mccain20=w10am_93 if w10amp_v==2</w:t>
      </w:r>
    </w:p>
    <w:p w:rsidR="00410AA0" w:rsidRDefault="00410AA0" w:rsidP="00410AA0">
      <w:r>
        <w:t>recode mccain20 1=1 2=0 else=.</w:t>
      </w:r>
    </w:p>
    <w:p w:rsidR="00410AA0" w:rsidRDefault="00410AA0" w:rsidP="00410AA0">
      <w:r>
        <w:t>gen mccain20miss=w9amp_93 if w9amp_ve==1</w:t>
      </w:r>
    </w:p>
    <w:p w:rsidR="00410AA0" w:rsidRDefault="00410AA0" w:rsidP="00410AA0">
      <w:r>
        <w:t>replace mccain20miss=w10am_93 if w10amp_v==2</w:t>
      </w:r>
    </w:p>
    <w:p w:rsidR="00410AA0" w:rsidRDefault="00410AA0" w:rsidP="00410AA0">
      <w:r>
        <w:t>recode mccain20miss -7 -6 -2=1 else=0</w:t>
      </w:r>
    </w:p>
    <w:p w:rsidR="00410AA0" w:rsidRDefault="00410AA0" w:rsidP="00410AA0">
      <w:r>
        <w:t>gen mccain21=w9amp_94 if w9amp_ve==1</w:t>
      </w:r>
    </w:p>
    <w:p w:rsidR="00410AA0" w:rsidRDefault="00410AA0" w:rsidP="00410AA0">
      <w:r>
        <w:t>replace mccain21=w10am_94 if w10amp_v==2</w:t>
      </w:r>
    </w:p>
    <w:p w:rsidR="00410AA0" w:rsidRDefault="00410AA0" w:rsidP="00410AA0">
      <w:r>
        <w:t>recode mccain21 1=1 2=0 else=.</w:t>
      </w:r>
    </w:p>
    <w:p w:rsidR="00410AA0" w:rsidRDefault="00410AA0" w:rsidP="00410AA0">
      <w:r>
        <w:t>gen mccain21miss=w9amp_94 if w9amp_ve==1</w:t>
      </w:r>
    </w:p>
    <w:p w:rsidR="00410AA0" w:rsidRDefault="00410AA0" w:rsidP="00410AA0">
      <w:r>
        <w:t>replace mccain21miss=w10am_94 if w10amp_v==2</w:t>
      </w:r>
    </w:p>
    <w:p w:rsidR="00410AA0" w:rsidRDefault="00410AA0" w:rsidP="00410AA0">
      <w:r>
        <w:t>recode mccain21miss -7 -6 -2=1 else=0</w:t>
      </w:r>
    </w:p>
    <w:p w:rsidR="00410AA0" w:rsidRDefault="00410AA0" w:rsidP="00410AA0">
      <w:r>
        <w:t>gen mccain22=w9amp_95 if w9amp_ve==1</w:t>
      </w:r>
    </w:p>
    <w:p w:rsidR="00410AA0" w:rsidRDefault="00410AA0" w:rsidP="00410AA0">
      <w:r>
        <w:t>replace mccain22=w10am_95 if w10amp_v==2</w:t>
      </w:r>
    </w:p>
    <w:p w:rsidR="00410AA0" w:rsidRDefault="00410AA0" w:rsidP="00410AA0">
      <w:r>
        <w:t>recode mccain22 1=1 2=0 else=.</w:t>
      </w:r>
    </w:p>
    <w:p w:rsidR="00410AA0" w:rsidRDefault="00410AA0" w:rsidP="00410AA0">
      <w:r>
        <w:t>gen mccain22miss=w9amp_95 if w9amp_ve==1</w:t>
      </w:r>
    </w:p>
    <w:p w:rsidR="00410AA0" w:rsidRDefault="00410AA0" w:rsidP="00410AA0">
      <w:r>
        <w:t>replace mccain22miss=w10am_95 if w10amp_v==2</w:t>
      </w:r>
    </w:p>
    <w:p w:rsidR="00410AA0" w:rsidRDefault="00410AA0" w:rsidP="00410AA0">
      <w:r>
        <w:t>recode mccain22miss -7 -6 -2=1 else=0</w:t>
      </w:r>
    </w:p>
    <w:p w:rsidR="00410AA0" w:rsidRDefault="00410AA0" w:rsidP="00410AA0">
      <w:r>
        <w:t>gen mccain23=w9amp_96 if w9amp_ve==1</w:t>
      </w:r>
    </w:p>
    <w:p w:rsidR="00410AA0" w:rsidRDefault="00410AA0" w:rsidP="00410AA0">
      <w:r>
        <w:t>replace mccain23=w10am_96 if w10amp_v==2</w:t>
      </w:r>
    </w:p>
    <w:p w:rsidR="00410AA0" w:rsidRDefault="00410AA0" w:rsidP="00410AA0">
      <w:r>
        <w:t>recode mccain23 1=1 2=0 else=.</w:t>
      </w:r>
    </w:p>
    <w:p w:rsidR="00410AA0" w:rsidRDefault="00410AA0" w:rsidP="00410AA0">
      <w:r>
        <w:t>gen mccain23miss=w9amp_96 if w9amp_ve==1</w:t>
      </w:r>
    </w:p>
    <w:p w:rsidR="00410AA0" w:rsidRDefault="00410AA0" w:rsidP="00410AA0">
      <w:r>
        <w:t>replace mccain23miss=w10am_96 if w10amp_v==2</w:t>
      </w:r>
    </w:p>
    <w:p w:rsidR="00410AA0" w:rsidRDefault="00410AA0" w:rsidP="00410AA0">
      <w:r>
        <w:t>recode mccain23miss -7 -6 -2=1 else=0</w:t>
      </w:r>
    </w:p>
    <w:p w:rsidR="00410AA0" w:rsidRDefault="00410AA0" w:rsidP="00410AA0">
      <w:r>
        <w:lastRenderedPageBreak/>
        <w:t>gen mccain24=w9amp_97 if w9amp_ve==1</w:t>
      </w:r>
    </w:p>
    <w:p w:rsidR="00410AA0" w:rsidRDefault="00410AA0" w:rsidP="00410AA0">
      <w:r>
        <w:t>replace mccain24=w10am_97 if w10amp_v==2</w:t>
      </w:r>
    </w:p>
    <w:p w:rsidR="00410AA0" w:rsidRDefault="00410AA0" w:rsidP="00410AA0">
      <w:r>
        <w:t>recode mccain24 1=1 2=0 else=.</w:t>
      </w:r>
    </w:p>
    <w:p w:rsidR="00410AA0" w:rsidRDefault="00410AA0" w:rsidP="00410AA0">
      <w:r>
        <w:t>gen mccain24miss=w9amp_97 if w9amp_ve==1</w:t>
      </w:r>
    </w:p>
    <w:p w:rsidR="00410AA0" w:rsidRDefault="00410AA0" w:rsidP="00410AA0">
      <w:r>
        <w:t>replace mccain24miss=w10am_97 if w10amp_v==2</w:t>
      </w:r>
    </w:p>
    <w:p w:rsidR="00410AA0" w:rsidRDefault="00410AA0" w:rsidP="00410AA0">
      <w:r>
        <w:t>recode mccain24miss -7 -6 -2=1 else=0</w:t>
      </w:r>
    </w:p>
    <w:p w:rsidR="00410AA0" w:rsidRDefault="00410AA0" w:rsidP="00410AA0">
      <w:r>
        <w:t>gen mccainmiss=(mccain1miss+mccain2miss+mccain3miss+mccain4miss+mccain5miss+mccain6miss+mccain7miss+mccain8miss+mccain9miss+mccain10miss+mccain11miss+mccain12miss+mccain13miss+mccain14miss+mccain15miss+mccain16miss+mccain17miss+mccain18miss+mccain19miss+mccain20miss+mccain21miss+mccain22miss+mccain23miss+mccain24miss)</w:t>
      </w:r>
    </w:p>
    <w:p w:rsidR="00410AA0" w:rsidRDefault="00410AA0" w:rsidP="00410AA0"/>
    <w:p w:rsidR="00410AA0" w:rsidRDefault="00410AA0" w:rsidP="00410AA0">
      <w:r>
        <w:t>gen candamp1=(1+mccain1-obama1)/2</w:t>
      </w:r>
    </w:p>
    <w:p w:rsidR="00410AA0" w:rsidRDefault="00410AA0" w:rsidP="00410AA0">
      <w:r>
        <w:t>gen candamp2=(1+mccain2-obama2)/2</w:t>
      </w:r>
    </w:p>
    <w:p w:rsidR="00410AA0" w:rsidRDefault="00410AA0" w:rsidP="00410AA0">
      <w:r>
        <w:t>gen candamp3=(1+mccain3-obama3)/2</w:t>
      </w:r>
    </w:p>
    <w:p w:rsidR="00410AA0" w:rsidRDefault="00410AA0" w:rsidP="00410AA0">
      <w:r>
        <w:t>gen candamp4=(1+mccain4-obama4)/2</w:t>
      </w:r>
    </w:p>
    <w:p w:rsidR="00410AA0" w:rsidRDefault="00410AA0" w:rsidP="00410AA0">
      <w:r>
        <w:t>gen candamp5=(1+mccain5-obama5)/2</w:t>
      </w:r>
    </w:p>
    <w:p w:rsidR="00410AA0" w:rsidRDefault="00410AA0" w:rsidP="00410AA0">
      <w:r>
        <w:t>gen candamp6=(1+mccain6-obama6)/2</w:t>
      </w:r>
    </w:p>
    <w:p w:rsidR="00410AA0" w:rsidRDefault="00410AA0" w:rsidP="00410AA0">
      <w:r>
        <w:t>gen candamp7=(1+mccain7-obama7)/2</w:t>
      </w:r>
    </w:p>
    <w:p w:rsidR="00410AA0" w:rsidRDefault="00410AA0" w:rsidP="00410AA0">
      <w:r>
        <w:t>gen candamp8=(1+mccain8-obama8)/2</w:t>
      </w:r>
    </w:p>
    <w:p w:rsidR="00410AA0" w:rsidRDefault="00410AA0" w:rsidP="00410AA0">
      <w:r>
        <w:t>gen candamp9=(1+mccain9-obama9)/2</w:t>
      </w:r>
    </w:p>
    <w:p w:rsidR="00410AA0" w:rsidRDefault="00410AA0" w:rsidP="00410AA0">
      <w:r>
        <w:t>gen candamp10=(1+mccain10-obama10)/2</w:t>
      </w:r>
    </w:p>
    <w:p w:rsidR="00410AA0" w:rsidRDefault="00410AA0" w:rsidP="00410AA0">
      <w:r>
        <w:t>gen candamp11=(1+mccain11-obama11)/2</w:t>
      </w:r>
    </w:p>
    <w:p w:rsidR="00410AA0" w:rsidRDefault="00410AA0" w:rsidP="00410AA0">
      <w:r>
        <w:t>gen candamp12=(1+mccain12-obama12)/2</w:t>
      </w:r>
    </w:p>
    <w:p w:rsidR="00410AA0" w:rsidRDefault="00410AA0" w:rsidP="00410AA0">
      <w:r>
        <w:t>gen candamp13=(1+mccain13-obama13)/2</w:t>
      </w:r>
    </w:p>
    <w:p w:rsidR="00410AA0" w:rsidRDefault="00410AA0" w:rsidP="00410AA0">
      <w:r>
        <w:t>gen candamp14=(1+mccain14-obama14)/2</w:t>
      </w:r>
    </w:p>
    <w:p w:rsidR="00410AA0" w:rsidRDefault="00410AA0" w:rsidP="00410AA0">
      <w:r>
        <w:t>gen candamp15=(1+mccain15-obama15)/2</w:t>
      </w:r>
    </w:p>
    <w:p w:rsidR="00410AA0" w:rsidRDefault="00410AA0" w:rsidP="00410AA0">
      <w:r>
        <w:t>gen candamp16=(1+mccain16-obama16)/2</w:t>
      </w:r>
    </w:p>
    <w:p w:rsidR="00410AA0" w:rsidRDefault="00410AA0" w:rsidP="00410AA0">
      <w:r>
        <w:t>gen candamp17=(1+mccain17-obama17)/2</w:t>
      </w:r>
    </w:p>
    <w:p w:rsidR="00410AA0" w:rsidRDefault="00410AA0" w:rsidP="00410AA0">
      <w:r>
        <w:t>gen candamp18=(1+mccain18-obama18)/2</w:t>
      </w:r>
    </w:p>
    <w:p w:rsidR="00410AA0" w:rsidRDefault="00410AA0" w:rsidP="00410AA0">
      <w:r>
        <w:t>gen candamp19=(1+mccain19-obama19)/2</w:t>
      </w:r>
    </w:p>
    <w:p w:rsidR="00410AA0" w:rsidRDefault="00410AA0" w:rsidP="00410AA0">
      <w:r>
        <w:t>gen candamp20=(1+mccain20-obama20)/2</w:t>
      </w:r>
    </w:p>
    <w:p w:rsidR="00410AA0" w:rsidRDefault="00410AA0" w:rsidP="00410AA0">
      <w:r>
        <w:t>gen candamp21=(1+mccain21-obama21)/2</w:t>
      </w:r>
    </w:p>
    <w:p w:rsidR="00410AA0" w:rsidRDefault="00410AA0" w:rsidP="00410AA0">
      <w:r>
        <w:t>gen candamp22=(1+mccain22-obama22)/2</w:t>
      </w:r>
    </w:p>
    <w:p w:rsidR="00410AA0" w:rsidRDefault="00410AA0" w:rsidP="00410AA0">
      <w:r>
        <w:t>gen candamp23=(1+mccain23-obama23)/2</w:t>
      </w:r>
    </w:p>
    <w:p w:rsidR="00410AA0" w:rsidRDefault="00410AA0" w:rsidP="00410AA0">
      <w:r>
        <w:t>gen candamp24=(1+mccain24-obama24)/2</w:t>
      </w:r>
    </w:p>
    <w:p w:rsidR="00410AA0" w:rsidRDefault="00410AA0" w:rsidP="00410AA0"/>
    <w:p w:rsidR="00410AA0" w:rsidRDefault="00410AA0" w:rsidP="00410AA0">
      <w:r>
        <w:t>recode obama1 .=0 if obama1miss==1</w:t>
      </w:r>
    </w:p>
    <w:p w:rsidR="00410AA0" w:rsidRDefault="00410AA0" w:rsidP="00410AA0">
      <w:r>
        <w:t>recode obama2 .=0 if obama2miss==1</w:t>
      </w:r>
    </w:p>
    <w:p w:rsidR="00410AA0" w:rsidRDefault="00410AA0" w:rsidP="00410AA0">
      <w:r>
        <w:t>recode obama3 .=0 if obama3miss==1</w:t>
      </w:r>
    </w:p>
    <w:p w:rsidR="00410AA0" w:rsidRDefault="00410AA0" w:rsidP="00410AA0">
      <w:r>
        <w:t>recode obama4 .=0 if obama4miss==1</w:t>
      </w:r>
    </w:p>
    <w:p w:rsidR="00410AA0" w:rsidRDefault="00410AA0" w:rsidP="00410AA0">
      <w:r>
        <w:t>recode obama5 .=0 if obama5miss==1</w:t>
      </w:r>
    </w:p>
    <w:p w:rsidR="00410AA0" w:rsidRDefault="00410AA0" w:rsidP="00410AA0">
      <w:r>
        <w:t>recode obama6 .=0 if obama6miss==1</w:t>
      </w:r>
    </w:p>
    <w:p w:rsidR="00410AA0" w:rsidRDefault="00410AA0" w:rsidP="00410AA0">
      <w:r>
        <w:t>recode obama7 .=0 if obama7miss==1</w:t>
      </w:r>
    </w:p>
    <w:p w:rsidR="00410AA0" w:rsidRDefault="00410AA0" w:rsidP="00410AA0">
      <w:r>
        <w:t>recode obama8 .=0 if obama8miss==1</w:t>
      </w:r>
    </w:p>
    <w:p w:rsidR="00410AA0" w:rsidRDefault="00410AA0" w:rsidP="00410AA0">
      <w:r>
        <w:t>recode obama9 .=0 if obama9miss==1</w:t>
      </w:r>
    </w:p>
    <w:p w:rsidR="00410AA0" w:rsidRDefault="00410AA0" w:rsidP="00410AA0">
      <w:r>
        <w:t>recode obama10 .=0 if obama10miss==1</w:t>
      </w:r>
    </w:p>
    <w:p w:rsidR="00410AA0" w:rsidRDefault="00410AA0" w:rsidP="00410AA0">
      <w:r>
        <w:t>recode obama11 .=0 if obama11miss==1</w:t>
      </w:r>
    </w:p>
    <w:p w:rsidR="00410AA0" w:rsidRDefault="00410AA0" w:rsidP="00410AA0">
      <w:r>
        <w:t>recode obama12 .=0 if obama12miss==1</w:t>
      </w:r>
    </w:p>
    <w:p w:rsidR="00410AA0" w:rsidRDefault="00410AA0" w:rsidP="00410AA0">
      <w:r>
        <w:t>recode obama13 .=0 if obama13miss==1</w:t>
      </w:r>
    </w:p>
    <w:p w:rsidR="00410AA0" w:rsidRDefault="00410AA0" w:rsidP="00410AA0">
      <w:r>
        <w:t>recode obama14 .=0 if obama14miss==1</w:t>
      </w:r>
    </w:p>
    <w:p w:rsidR="00410AA0" w:rsidRDefault="00410AA0" w:rsidP="00410AA0">
      <w:r>
        <w:t>recode obama15 .=0 if obama15miss==1</w:t>
      </w:r>
    </w:p>
    <w:p w:rsidR="00410AA0" w:rsidRDefault="00410AA0" w:rsidP="00410AA0">
      <w:r>
        <w:t>recode obama16 .=0 if obama16miss==1</w:t>
      </w:r>
    </w:p>
    <w:p w:rsidR="00410AA0" w:rsidRDefault="00410AA0" w:rsidP="00410AA0">
      <w:r>
        <w:lastRenderedPageBreak/>
        <w:t>recode obama17 .=0 if obama17miss==1</w:t>
      </w:r>
    </w:p>
    <w:p w:rsidR="00410AA0" w:rsidRDefault="00410AA0" w:rsidP="00410AA0">
      <w:r>
        <w:t>recode obama18 .=0 if obama18miss==1</w:t>
      </w:r>
    </w:p>
    <w:p w:rsidR="00410AA0" w:rsidRDefault="00410AA0" w:rsidP="00410AA0">
      <w:r>
        <w:t>recode obama19 .=0 if obama19miss==1</w:t>
      </w:r>
    </w:p>
    <w:p w:rsidR="00410AA0" w:rsidRDefault="00410AA0" w:rsidP="00410AA0">
      <w:r>
        <w:t>recode obama20 .=0 if obama20miss==1</w:t>
      </w:r>
    </w:p>
    <w:p w:rsidR="00410AA0" w:rsidRDefault="00410AA0" w:rsidP="00410AA0">
      <w:r>
        <w:t>recode obama21 .=0 if obama21miss==1</w:t>
      </w:r>
    </w:p>
    <w:p w:rsidR="00410AA0" w:rsidRDefault="00410AA0" w:rsidP="00410AA0">
      <w:r>
        <w:t>recode obama22 .=0 if obama22miss==1</w:t>
      </w:r>
    </w:p>
    <w:p w:rsidR="00410AA0" w:rsidRDefault="00410AA0" w:rsidP="00410AA0">
      <w:r>
        <w:t>recode obama23 .=0 if obama23miss==1</w:t>
      </w:r>
    </w:p>
    <w:p w:rsidR="00410AA0" w:rsidRDefault="00410AA0" w:rsidP="00410AA0">
      <w:r>
        <w:t>recode obama24 .=0 if obama24miss==1</w:t>
      </w:r>
    </w:p>
    <w:p w:rsidR="00410AA0" w:rsidRDefault="00410AA0" w:rsidP="00410AA0"/>
    <w:p w:rsidR="00410AA0" w:rsidRDefault="00410AA0" w:rsidP="00410AA0">
      <w:r>
        <w:t>recode mccain1 .=0 if mccain1miss==1</w:t>
      </w:r>
    </w:p>
    <w:p w:rsidR="00410AA0" w:rsidRDefault="00410AA0" w:rsidP="00410AA0">
      <w:r>
        <w:t>recode mccain2 .=0 if mccain2miss==1</w:t>
      </w:r>
    </w:p>
    <w:p w:rsidR="00410AA0" w:rsidRDefault="00410AA0" w:rsidP="00410AA0">
      <w:r>
        <w:t>recode mccain3 .=0 if mccain3miss==1</w:t>
      </w:r>
    </w:p>
    <w:p w:rsidR="00410AA0" w:rsidRDefault="00410AA0" w:rsidP="00410AA0">
      <w:r>
        <w:t>recode mccain4 .=0 if mccain4miss==1</w:t>
      </w:r>
    </w:p>
    <w:p w:rsidR="00410AA0" w:rsidRDefault="00410AA0" w:rsidP="00410AA0">
      <w:r>
        <w:t>recode mccain5 .=0 if mccain5miss==1</w:t>
      </w:r>
    </w:p>
    <w:p w:rsidR="00410AA0" w:rsidRDefault="00410AA0" w:rsidP="00410AA0">
      <w:r>
        <w:t>recode mccain6 .=0 if mccain6miss==1</w:t>
      </w:r>
    </w:p>
    <w:p w:rsidR="00410AA0" w:rsidRDefault="00410AA0" w:rsidP="00410AA0">
      <w:r>
        <w:t>recode mccain7 .=0 if mccain7miss==1</w:t>
      </w:r>
    </w:p>
    <w:p w:rsidR="00410AA0" w:rsidRDefault="00410AA0" w:rsidP="00410AA0">
      <w:r>
        <w:t>recode mccain8 .=0 if mccain8miss==1</w:t>
      </w:r>
    </w:p>
    <w:p w:rsidR="00410AA0" w:rsidRDefault="00410AA0" w:rsidP="00410AA0">
      <w:r>
        <w:t>recode mccain9 .=0 if mccain9miss==1</w:t>
      </w:r>
    </w:p>
    <w:p w:rsidR="00410AA0" w:rsidRDefault="00410AA0" w:rsidP="00410AA0">
      <w:r>
        <w:t>recode mccain10 .=0 if mccain10miss==1</w:t>
      </w:r>
    </w:p>
    <w:p w:rsidR="00410AA0" w:rsidRDefault="00410AA0" w:rsidP="00410AA0">
      <w:r>
        <w:t>recode mccain11 .=0 if mccain11miss==1</w:t>
      </w:r>
    </w:p>
    <w:p w:rsidR="00410AA0" w:rsidRDefault="00410AA0" w:rsidP="00410AA0">
      <w:r>
        <w:t>recode mccain12 .=0 if mccain12miss==1</w:t>
      </w:r>
    </w:p>
    <w:p w:rsidR="00410AA0" w:rsidRDefault="00410AA0" w:rsidP="00410AA0">
      <w:r>
        <w:t>recode mccain13 .=0 if mccain13miss==1</w:t>
      </w:r>
    </w:p>
    <w:p w:rsidR="00410AA0" w:rsidRDefault="00410AA0" w:rsidP="00410AA0">
      <w:r>
        <w:t>recode mccain14 .=0 if mccain14miss==1</w:t>
      </w:r>
    </w:p>
    <w:p w:rsidR="00410AA0" w:rsidRDefault="00410AA0" w:rsidP="00410AA0">
      <w:r>
        <w:t>recode mccain15 .=0 if mccain15miss==1</w:t>
      </w:r>
    </w:p>
    <w:p w:rsidR="00410AA0" w:rsidRDefault="00410AA0" w:rsidP="00410AA0">
      <w:r>
        <w:t>recode mccain16 .=0 if mccain16miss==1</w:t>
      </w:r>
    </w:p>
    <w:p w:rsidR="00410AA0" w:rsidRDefault="00410AA0" w:rsidP="00410AA0">
      <w:r>
        <w:t>recode mccain17 .=0 if mccain17miss==1</w:t>
      </w:r>
    </w:p>
    <w:p w:rsidR="00410AA0" w:rsidRDefault="00410AA0" w:rsidP="00410AA0">
      <w:r>
        <w:t>recode mccain18 .=0 if mccain18miss==1</w:t>
      </w:r>
    </w:p>
    <w:p w:rsidR="00410AA0" w:rsidRDefault="00410AA0" w:rsidP="00410AA0">
      <w:r>
        <w:t>recode mccain19 .=0 if mccain19miss==1</w:t>
      </w:r>
    </w:p>
    <w:p w:rsidR="00410AA0" w:rsidRDefault="00410AA0" w:rsidP="00410AA0">
      <w:r>
        <w:t>recode mccain20 .=0 if mccain20miss==1</w:t>
      </w:r>
    </w:p>
    <w:p w:rsidR="00410AA0" w:rsidRDefault="00410AA0" w:rsidP="00410AA0">
      <w:r>
        <w:t>recode mccain21 .=0 if mccain21miss==1</w:t>
      </w:r>
    </w:p>
    <w:p w:rsidR="00410AA0" w:rsidRDefault="00410AA0" w:rsidP="00410AA0">
      <w:r>
        <w:t>recode mccain22 .=0 if mccain22miss==1</w:t>
      </w:r>
    </w:p>
    <w:p w:rsidR="00410AA0" w:rsidRDefault="00410AA0" w:rsidP="00410AA0">
      <w:r>
        <w:t>recode mccain23 .=0 if mccain23miss==1</w:t>
      </w:r>
    </w:p>
    <w:p w:rsidR="00410AA0" w:rsidRDefault="00410AA0" w:rsidP="00410AA0">
      <w:r>
        <w:t>recode mccain24 .=0 if mccain24miss==1</w:t>
      </w:r>
    </w:p>
    <w:p w:rsidR="00410AA0" w:rsidRDefault="00410AA0" w:rsidP="00410AA0"/>
    <w:p w:rsidR="00410AA0" w:rsidRDefault="00410AA0" w:rsidP="00410AA0">
      <w:r>
        <w:t>gen obamatotal=(obama1+obama2+obama3+obama4+obama5+obama6+obama7+obama8+obama9+obama10+obama11+obama12+obama13+obama14+obama15+obama16+obama17+obama18+obama19+obama20+obama21+obama22+obama23+obama24)/(24-obamamiss) if obamamiss&lt;2</w:t>
      </w:r>
    </w:p>
    <w:p w:rsidR="00410AA0" w:rsidRDefault="00410AA0" w:rsidP="00410AA0">
      <w:r>
        <w:t>gen mccaintotal=(mccain1+mccain2+mccain3+mccain4+mccain5+mccain6+mccain7+mccain8+mccain9+mccain10+mccain11+mccain12+mccain13+mccain14+mccain15+mccain16+mccain17+mccain18+mccain19+mccain20+mccain21+mccain22+mccain23+mccain24)/(24-mccainmiss) if mccainmiss&lt;2</w:t>
      </w:r>
    </w:p>
    <w:p w:rsidR="00410AA0" w:rsidRDefault="00410AA0" w:rsidP="00410AA0"/>
    <w:p w:rsidR="00410AA0" w:rsidRDefault="00410AA0" w:rsidP="00410AA0">
      <w:r>
        <w:t>gen ampcand=(1+mccaintotal-obamatotal)/2</w:t>
      </w:r>
    </w:p>
    <w:p w:rsidR="00410AA0" w:rsidRDefault="00410AA0" w:rsidP="00410AA0"/>
    <w:p w:rsidR="00410AA0" w:rsidRDefault="00410AA0" w:rsidP="00410AA0">
      <w:r>
        <w:t xml:space="preserve">//registered to vote </w:t>
      </w:r>
    </w:p>
    <w:p w:rsidR="00410AA0" w:rsidRDefault="00410AA0" w:rsidP="00410AA0">
      <w:r>
        <w:t>gen registered=.</w:t>
      </w:r>
    </w:p>
    <w:p w:rsidR="00410AA0" w:rsidRDefault="00410AA0" w:rsidP="00410AA0">
      <w:r>
        <w:t>recode registered .=0 if der25==2|der25==3</w:t>
      </w:r>
    </w:p>
    <w:p w:rsidR="00410AA0" w:rsidRDefault="00410AA0" w:rsidP="00410AA0">
      <w:r>
        <w:t>recode registered 0=1 if der25==1</w:t>
      </w:r>
    </w:p>
    <w:p w:rsidR="00410AA0" w:rsidRDefault="00410AA0" w:rsidP="00410AA0"/>
    <w:p w:rsidR="00410AA0" w:rsidRDefault="00410AA0" w:rsidP="00410AA0">
      <w:r>
        <w:t>gen regdk=.</w:t>
      </w:r>
    </w:p>
    <w:p w:rsidR="00410AA0" w:rsidRDefault="00410AA0" w:rsidP="00410AA0">
      <w:r>
        <w:t>recode regdk .=0 if der25==1|der25==2</w:t>
      </w:r>
    </w:p>
    <w:p w:rsidR="00410AA0" w:rsidRDefault="00410AA0" w:rsidP="00410AA0">
      <w:r>
        <w:t>recode regdk .=1 if der25==3</w:t>
      </w:r>
    </w:p>
    <w:p w:rsidR="00410AA0" w:rsidRDefault="00410AA0" w:rsidP="00410AA0"/>
    <w:p w:rsidR="00410AA0" w:rsidRDefault="00410AA0" w:rsidP="00410AA0">
      <w:r>
        <w:t xml:space="preserve">//habitual voting </w:t>
      </w:r>
    </w:p>
    <w:p w:rsidR="00410AA0" w:rsidRDefault="00410AA0" w:rsidP="00410AA0">
      <w:r>
        <w:t>gen usuallyvote=.</w:t>
      </w:r>
    </w:p>
    <w:p w:rsidR="00410AA0" w:rsidRDefault="00410AA0" w:rsidP="00410AA0">
      <w:r>
        <w:t xml:space="preserve">recode usuallyvote .=0 if der21==2 </w:t>
      </w:r>
    </w:p>
    <w:p w:rsidR="00410AA0" w:rsidRDefault="00410AA0" w:rsidP="00410AA0">
      <w:r>
        <w:t>recode usuallyvote .=1 if der21==1</w:t>
      </w:r>
    </w:p>
    <w:p w:rsidR="00410AA0" w:rsidRDefault="00410AA0" w:rsidP="00410AA0"/>
    <w:p w:rsidR="00410AA0" w:rsidRDefault="00410AA0" w:rsidP="00410AA0">
      <w:r>
        <w:t>//did you vote for Obama (vs McCain) in 2008 wave 11*</w:t>
      </w:r>
    </w:p>
    <w:p w:rsidR="00410AA0" w:rsidRDefault="00410AA0" w:rsidP="00410AA0">
      <w:r>
        <w:t>gen obama2008=w11a6</w:t>
      </w:r>
    </w:p>
    <w:p w:rsidR="00410AA0" w:rsidRDefault="00410AA0" w:rsidP="00410AA0">
      <w:r>
        <w:t>recode obama2008 -7/-1=. 3/10=. 13=0 15/17=. 18=1 30=.</w:t>
      </w:r>
    </w:p>
    <w:p w:rsidR="00410AA0" w:rsidRDefault="00410AA0" w:rsidP="00410AA0"/>
    <w:p w:rsidR="00410AA0" w:rsidRDefault="00410AA0" w:rsidP="00410AA0">
      <w:r>
        <w:t>gen mccain2008=w11a6</w:t>
      </w:r>
    </w:p>
    <w:p w:rsidR="00410AA0" w:rsidRDefault="00410AA0" w:rsidP="00410AA0">
      <w:r>
        <w:t>recode mccain2008 -7/-1=. 3/10=. 13=1 15/17=. 18=0 30=.</w:t>
      </w:r>
    </w:p>
    <w:p w:rsidR="00410AA0" w:rsidRDefault="00410AA0" w:rsidP="00410AA0"/>
    <w:p w:rsidR="00410AA0" w:rsidRDefault="00410AA0" w:rsidP="00410AA0">
      <w:r>
        <w:t>//turnout in 2008 general</w:t>
      </w:r>
    </w:p>
    <w:p w:rsidR="00410AA0" w:rsidRDefault="00410AA0" w:rsidP="00410AA0">
      <w:r>
        <w:t>gen turnout=der15</w:t>
      </w:r>
    </w:p>
    <w:p w:rsidR="00410AA0" w:rsidRDefault="00410AA0" w:rsidP="00410AA0">
      <w:r>
        <w:t xml:space="preserve">recode turnout -6/-2=. 1=1 2=0 </w:t>
      </w:r>
    </w:p>
    <w:p w:rsidR="00410AA0" w:rsidRDefault="00410AA0" w:rsidP="00410AA0"/>
    <w:p w:rsidR="00410AA0" w:rsidRDefault="00410AA0" w:rsidP="00410AA0">
      <w:r>
        <w:t>//Main Voting Behavior DV</w:t>
      </w:r>
    </w:p>
    <w:p w:rsidR="00410AA0" w:rsidRDefault="00410AA0" w:rsidP="00410AA0">
      <w:r>
        <w:t>gen beh=.</w:t>
      </w:r>
    </w:p>
    <w:p w:rsidR="00410AA0" w:rsidRDefault="00410AA0" w:rsidP="00410AA0">
      <w:r>
        <w:t>recode beh .=1 if obama2008==1</w:t>
      </w:r>
    </w:p>
    <w:p w:rsidR="00410AA0" w:rsidRDefault="00410AA0" w:rsidP="00410AA0">
      <w:r>
        <w:t>recode beh .=2 if mccain2008==1</w:t>
      </w:r>
    </w:p>
    <w:p w:rsidR="00410AA0" w:rsidRDefault="00410AA0" w:rsidP="00410AA0">
      <w:r>
        <w:t>recode beh .=3 if (w11a6&gt;=3 &amp; w11a6&lt;=10)|(w11a6==15)|(w11a6==17)|(w11a6==30)</w:t>
      </w:r>
    </w:p>
    <w:p w:rsidR="00410AA0" w:rsidRDefault="00410AA0" w:rsidP="00410AA0">
      <w:r>
        <w:t>recode beh .=4 if turnout==0</w:t>
      </w:r>
    </w:p>
    <w:p w:rsidR="00410AA0" w:rsidRDefault="00410AA0" w:rsidP="00410AA0"/>
    <w:p w:rsidR="00410AA0" w:rsidRDefault="00410AA0" w:rsidP="00410AA0">
      <w:r>
        <w:t>//Race</w:t>
      </w:r>
    </w:p>
    <w:p w:rsidR="00410AA0" w:rsidRDefault="00410AA0" w:rsidP="00410AA0">
      <w:r>
        <w:t>gen white=der03a</w:t>
      </w:r>
    </w:p>
    <w:p w:rsidR="00410AA0" w:rsidRDefault="00410AA0" w:rsidP="00410AA0">
      <w:r>
        <w:t>recode white -6=. 1=1 0=0</w:t>
      </w:r>
    </w:p>
    <w:p w:rsidR="00410AA0" w:rsidRDefault="00410AA0" w:rsidP="00410AA0">
      <w:r>
        <w:t>gen black=der03b</w:t>
      </w:r>
    </w:p>
    <w:p w:rsidR="00410AA0" w:rsidRDefault="00410AA0" w:rsidP="00410AA0">
      <w:r>
        <w:t>recode black -6=. 1=1 0=0</w:t>
      </w:r>
    </w:p>
    <w:p w:rsidR="00410AA0" w:rsidRDefault="00410AA0" w:rsidP="00410AA0">
      <w:r>
        <w:t>gen hisp=der04</w:t>
      </w:r>
    </w:p>
    <w:p w:rsidR="00410AA0" w:rsidRDefault="00410AA0" w:rsidP="00410AA0">
      <w:r>
        <w:t>recode hisp -6=. 3=1 1 2 4=0</w:t>
      </w:r>
    </w:p>
    <w:p w:rsidR="00410AA0" w:rsidRDefault="00410AA0" w:rsidP="00410AA0">
      <w:r>
        <w:t>gen raceother=der03a</w:t>
      </w:r>
    </w:p>
    <w:p w:rsidR="00410AA0" w:rsidRDefault="00410AA0" w:rsidP="00410AA0">
      <w:r>
        <w:t>recode raceother -6=. 0=1 1=0</w:t>
      </w:r>
    </w:p>
    <w:p w:rsidR="00410AA0" w:rsidRDefault="00410AA0" w:rsidP="00410AA0">
      <w:r>
        <w:t>recode raceother 1=0 if der03b==1</w:t>
      </w:r>
    </w:p>
    <w:p w:rsidR="00410AA0" w:rsidRDefault="00410AA0" w:rsidP="00410AA0"/>
    <w:p w:rsidR="00410AA0" w:rsidRDefault="00410AA0" w:rsidP="00410AA0">
      <w:r>
        <w:t>//party id</w:t>
      </w:r>
    </w:p>
    <w:p w:rsidR="00410AA0" w:rsidRDefault="00410AA0" w:rsidP="00410AA0">
      <w:r>
        <w:t>gen pid7cat=der08w10</w:t>
      </w:r>
    </w:p>
    <w:p w:rsidR="00410AA0" w:rsidRDefault="00410AA0" w:rsidP="00410AA0">
      <w:r>
        <w:t>recode pid7cat -7/-5=.</w:t>
      </w:r>
    </w:p>
    <w:p w:rsidR="00410AA0" w:rsidRDefault="00410AA0" w:rsidP="00410AA0"/>
    <w:p w:rsidR="00410AA0" w:rsidRDefault="00410AA0" w:rsidP="00410AA0">
      <w:r>
        <w:t xml:space="preserve">gen dem=pid7cat </w:t>
      </w:r>
    </w:p>
    <w:p w:rsidR="00410AA0" w:rsidRDefault="00410AA0" w:rsidP="00410AA0">
      <w:r>
        <w:t>recode dem 0 1=1 2/6=0 else=.</w:t>
      </w:r>
    </w:p>
    <w:p w:rsidR="00410AA0" w:rsidRDefault="00410AA0" w:rsidP="00410AA0">
      <w:r>
        <w:t>gen rep=pid7cat</w:t>
      </w:r>
    </w:p>
    <w:p w:rsidR="00410AA0" w:rsidRDefault="00410AA0" w:rsidP="00410AA0">
      <w:r>
        <w:t>recode rep 0/4=0 5 6=1 else=.</w:t>
      </w:r>
    </w:p>
    <w:p w:rsidR="00410AA0" w:rsidRDefault="00410AA0" w:rsidP="00410AA0"/>
    <w:p w:rsidR="00410AA0" w:rsidRDefault="00410AA0" w:rsidP="00410AA0">
      <w:r>
        <w:t>//Ideology</w:t>
      </w:r>
    </w:p>
    <w:p w:rsidR="00410AA0" w:rsidRDefault="00410AA0" w:rsidP="00410AA0">
      <w:r>
        <w:t>gen lib=der09w10</w:t>
      </w:r>
    </w:p>
    <w:p w:rsidR="00410AA0" w:rsidRDefault="00410AA0" w:rsidP="00410AA0">
      <w:r>
        <w:t>recode lib -7/-2=. 4/7=0 1/3=1</w:t>
      </w:r>
    </w:p>
    <w:p w:rsidR="00410AA0" w:rsidRDefault="00410AA0" w:rsidP="00410AA0">
      <w:r>
        <w:t>gen cons=der09w10</w:t>
      </w:r>
    </w:p>
    <w:p w:rsidR="00410AA0" w:rsidRDefault="00410AA0" w:rsidP="00410AA0">
      <w:r>
        <w:t>recode cons -7/-2=. 1/4=0 5/7=1</w:t>
      </w:r>
    </w:p>
    <w:p w:rsidR="00410AA0" w:rsidRDefault="00410AA0" w:rsidP="00410AA0"/>
    <w:p w:rsidR="00410AA0" w:rsidRDefault="00410AA0" w:rsidP="00410AA0">
      <w:r>
        <w:t>//Age</w:t>
      </w:r>
    </w:p>
    <w:p w:rsidR="00410AA0" w:rsidRDefault="00410AA0" w:rsidP="00410AA0">
      <w:r>
        <w:t>gen age=der02</w:t>
      </w:r>
    </w:p>
    <w:p w:rsidR="00410AA0" w:rsidRDefault="00410AA0" w:rsidP="00410AA0">
      <w:r>
        <w:t>gen age0to1=(age-18)/72</w:t>
      </w:r>
    </w:p>
    <w:p w:rsidR="00410AA0" w:rsidRDefault="00410AA0" w:rsidP="00410AA0">
      <w:r>
        <w:lastRenderedPageBreak/>
        <w:t>gen age0to1sq=(age0to1*age0to1)</w:t>
      </w:r>
    </w:p>
    <w:p w:rsidR="00410AA0" w:rsidRDefault="00410AA0" w:rsidP="00410AA0"/>
    <w:p w:rsidR="00410AA0" w:rsidRDefault="00410AA0" w:rsidP="00410AA0">
      <w:r>
        <w:t>gen age18to24=.</w:t>
      </w:r>
    </w:p>
    <w:p w:rsidR="00410AA0" w:rsidRDefault="00410AA0" w:rsidP="00410AA0">
      <w:r>
        <w:t>recode age18to24 .=0 if age&gt;0 &amp; age&lt;94</w:t>
      </w:r>
    </w:p>
    <w:p w:rsidR="00410AA0" w:rsidRDefault="00410AA0" w:rsidP="00410AA0">
      <w:r>
        <w:t>recode age18to24 0=1 if age&gt;=18 &amp; age&lt;=24</w:t>
      </w:r>
    </w:p>
    <w:p w:rsidR="00410AA0" w:rsidRDefault="00410AA0" w:rsidP="00410AA0"/>
    <w:p w:rsidR="00410AA0" w:rsidRDefault="00410AA0" w:rsidP="00410AA0">
      <w:r>
        <w:t>gen age25to34=.</w:t>
      </w:r>
    </w:p>
    <w:p w:rsidR="00410AA0" w:rsidRDefault="00410AA0" w:rsidP="00410AA0">
      <w:r>
        <w:t>recode age25to34 .=0 if age&gt;0 &amp; age&lt;94</w:t>
      </w:r>
    </w:p>
    <w:p w:rsidR="00410AA0" w:rsidRDefault="00410AA0" w:rsidP="00410AA0">
      <w:r>
        <w:t>recode age25to34 0=1 if age&gt;=25 &amp; age&lt;=34</w:t>
      </w:r>
    </w:p>
    <w:p w:rsidR="00410AA0" w:rsidRDefault="00410AA0" w:rsidP="00410AA0"/>
    <w:p w:rsidR="00410AA0" w:rsidRDefault="00410AA0" w:rsidP="00410AA0">
      <w:r>
        <w:t>gen age35to44=.</w:t>
      </w:r>
    </w:p>
    <w:p w:rsidR="00410AA0" w:rsidRDefault="00410AA0" w:rsidP="00410AA0">
      <w:r>
        <w:t>recode age35to44 .=0 if age&gt;0 &amp; age&lt;94</w:t>
      </w:r>
    </w:p>
    <w:p w:rsidR="00410AA0" w:rsidRDefault="00410AA0" w:rsidP="00410AA0">
      <w:r>
        <w:t>recode age35to44 0=1 if age&gt;=35 &amp; age&lt;=44</w:t>
      </w:r>
    </w:p>
    <w:p w:rsidR="00410AA0" w:rsidRDefault="00410AA0" w:rsidP="00410AA0"/>
    <w:p w:rsidR="00410AA0" w:rsidRDefault="00410AA0" w:rsidP="00410AA0">
      <w:r>
        <w:t>gen age45to54=.</w:t>
      </w:r>
    </w:p>
    <w:p w:rsidR="00410AA0" w:rsidRDefault="00410AA0" w:rsidP="00410AA0">
      <w:r>
        <w:t>recode age45to54 .=0 if age&gt;0 &amp; age&lt;94</w:t>
      </w:r>
    </w:p>
    <w:p w:rsidR="00410AA0" w:rsidRDefault="00410AA0" w:rsidP="00410AA0">
      <w:r>
        <w:t>recode age45to54 0=1 if age&gt;=45 &amp; age&lt;=54</w:t>
      </w:r>
    </w:p>
    <w:p w:rsidR="00410AA0" w:rsidRDefault="00410AA0" w:rsidP="00410AA0"/>
    <w:p w:rsidR="00410AA0" w:rsidRDefault="00410AA0" w:rsidP="00410AA0">
      <w:r>
        <w:t>gen age55to64=.</w:t>
      </w:r>
    </w:p>
    <w:p w:rsidR="00410AA0" w:rsidRDefault="00410AA0" w:rsidP="00410AA0">
      <w:r>
        <w:t>recode age55to64 .=0 if age&gt;0 &amp; age&lt;94</w:t>
      </w:r>
    </w:p>
    <w:p w:rsidR="00410AA0" w:rsidRDefault="00410AA0" w:rsidP="00410AA0">
      <w:r>
        <w:t>recode age55to64 0=1 if age&gt;=55 &amp; age&lt;=64</w:t>
      </w:r>
    </w:p>
    <w:p w:rsidR="00410AA0" w:rsidRDefault="00410AA0" w:rsidP="00410AA0"/>
    <w:p w:rsidR="00410AA0" w:rsidRDefault="00410AA0" w:rsidP="00410AA0">
      <w:r>
        <w:t>gen age65to74=.</w:t>
      </w:r>
    </w:p>
    <w:p w:rsidR="00410AA0" w:rsidRDefault="00410AA0" w:rsidP="00410AA0">
      <w:r>
        <w:t>recode age65to74 .=0 if age&gt;0 &amp; age&lt;94</w:t>
      </w:r>
    </w:p>
    <w:p w:rsidR="00410AA0" w:rsidRDefault="00410AA0" w:rsidP="00410AA0">
      <w:r>
        <w:t>recode age65to74 0=1 if age&gt;=65 &amp; age&lt;=74</w:t>
      </w:r>
    </w:p>
    <w:p w:rsidR="00410AA0" w:rsidRDefault="00410AA0" w:rsidP="00410AA0"/>
    <w:p w:rsidR="00410AA0" w:rsidRDefault="00410AA0" w:rsidP="00410AA0">
      <w:r>
        <w:t>gen age75plus=.</w:t>
      </w:r>
    </w:p>
    <w:p w:rsidR="00410AA0" w:rsidRDefault="00410AA0" w:rsidP="00410AA0">
      <w:r>
        <w:t>recode age75plus .=0 if age&gt;0 &amp; age&lt;94</w:t>
      </w:r>
    </w:p>
    <w:p w:rsidR="00410AA0" w:rsidRDefault="00410AA0" w:rsidP="00410AA0">
      <w:r>
        <w:t>recode age75plus 0=1 if age&gt;=75 &amp; age&lt;=94</w:t>
      </w:r>
    </w:p>
    <w:p w:rsidR="00410AA0" w:rsidRDefault="00410AA0" w:rsidP="00410AA0"/>
    <w:p w:rsidR="00410AA0" w:rsidRDefault="00410AA0" w:rsidP="00410AA0">
      <w:r>
        <w:t>//Racial Resentment</w:t>
      </w:r>
    </w:p>
    <w:p w:rsidR="00410AA0" w:rsidRDefault="00410AA0" w:rsidP="00410AA0">
      <w:r>
        <w:t>gen raceirish=w20l1</w:t>
      </w:r>
    </w:p>
    <w:p w:rsidR="00410AA0" w:rsidRDefault="00410AA0" w:rsidP="00410AA0">
      <w:r>
        <w:t>recode raceirish -9/-2=. 5=0 4=.25 3=.5 2=.75 1=1</w:t>
      </w:r>
    </w:p>
    <w:p w:rsidR="00410AA0" w:rsidRDefault="00410AA0" w:rsidP="00410AA0">
      <w:r>
        <w:t>gen racegenrev=w20l2</w:t>
      </w:r>
    </w:p>
    <w:p w:rsidR="00410AA0" w:rsidRDefault="00410AA0" w:rsidP="00410AA0">
      <w:r>
        <w:t>recode racegenrev -9/-2=. 1=0 2=.25 3=.5 4=.75 5=1</w:t>
      </w:r>
    </w:p>
    <w:p w:rsidR="00410AA0" w:rsidRDefault="00410AA0" w:rsidP="00410AA0">
      <w:r>
        <w:t>gen racedesrev=w20l3</w:t>
      </w:r>
    </w:p>
    <w:p w:rsidR="00410AA0" w:rsidRDefault="00410AA0" w:rsidP="00410AA0">
      <w:r>
        <w:t>recode racedesrev -9/-2=. 1=0 2=.25 3=.5 4=.75 5=1</w:t>
      </w:r>
    </w:p>
    <w:p w:rsidR="00410AA0" w:rsidRDefault="00410AA0" w:rsidP="00410AA0">
      <w:r>
        <w:t>gen racetry=w20l4</w:t>
      </w:r>
    </w:p>
    <w:p w:rsidR="00410AA0" w:rsidRDefault="00410AA0" w:rsidP="00410AA0">
      <w:r>
        <w:t>recode racetry -9/-2=. 5=0 4=.25 3=.5 2=.75 1=1</w:t>
      </w:r>
    </w:p>
    <w:p w:rsidR="00410AA0" w:rsidRDefault="00410AA0" w:rsidP="00410AA0"/>
    <w:p w:rsidR="00410AA0" w:rsidRDefault="00410AA0" w:rsidP="00410AA0">
      <w:r>
        <w:t>alpha raceirish racegenrev racedesrev racetry, gen(raceres)</w:t>
      </w:r>
    </w:p>
    <w:p w:rsidR="00410AA0" w:rsidRDefault="00410AA0" w:rsidP="00410AA0"/>
    <w:p w:rsidR="00410AA0" w:rsidRDefault="00410AA0" w:rsidP="00410AA0">
      <w:r>
        <w:t>//Education</w:t>
      </w:r>
    </w:p>
    <w:p w:rsidR="00410AA0" w:rsidRDefault="00410AA0" w:rsidP="00410AA0">
      <w:r>
        <w:t>gen educ0to1=der05</w:t>
      </w:r>
    </w:p>
    <w:p w:rsidR="00410AA0" w:rsidRDefault="00410AA0" w:rsidP="00410AA0">
      <w:r>
        <w:t>recode educ0to1 -2=. 1=0 2=.25 3=.5 4=.75 5=1</w:t>
      </w:r>
    </w:p>
    <w:p w:rsidR="00410AA0" w:rsidRDefault="00410AA0" w:rsidP="00410AA0"/>
    <w:p w:rsidR="00410AA0" w:rsidRDefault="00410AA0" w:rsidP="00410AA0">
      <w:r>
        <w:t>gen educnhs=.</w:t>
      </w:r>
    </w:p>
    <w:p w:rsidR="00410AA0" w:rsidRDefault="00410AA0" w:rsidP="00410AA0">
      <w:r>
        <w:t>recode educnhs .=0 if der05~=. &amp; der05~=-2 &amp; der05~=-6</w:t>
      </w:r>
    </w:p>
    <w:p w:rsidR="00410AA0" w:rsidRDefault="00410AA0" w:rsidP="00410AA0">
      <w:r>
        <w:t>recode educnhs 0=1 if der05==1</w:t>
      </w:r>
    </w:p>
    <w:p w:rsidR="00410AA0" w:rsidRDefault="00410AA0" w:rsidP="00410AA0"/>
    <w:p w:rsidR="00410AA0" w:rsidRDefault="00410AA0" w:rsidP="00410AA0">
      <w:r>
        <w:t>gen educhs=.</w:t>
      </w:r>
    </w:p>
    <w:p w:rsidR="00410AA0" w:rsidRDefault="00410AA0" w:rsidP="00410AA0">
      <w:r>
        <w:t>recode educhs .=0 if der05~=. &amp; der05~=-2 &amp; der05~=-6</w:t>
      </w:r>
    </w:p>
    <w:p w:rsidR="00410AA0" w:rsidRDefault="00410AA0" w:rsidP="00410AA0">
      <w:r>
        <w:t>recode educhs 0=1 if der05==2</w:t>
      </w:r>
    </w:p>
    <w:p w:rsidR="00410AA0" w:rsidRDefault="00410AA0" w:rsidP="00410AA0"/>
    <w:p w:rsidR="00410AA0" w:rsidRDefault="00410AA0" w:rsidP="00410AA0">
      <w:r>
        <w:t>gen educsc=.</w:t>
      </w:r>
    </w:p>
    <w:p w:rsidR="00410AA0" w:rsidRDefault="00410AA0" w:rsidP="00410AA0">
      <w:r>
        <w:t>recode educsc .=0 if der05~=. &amp; der05~=-2 &amp; der05~=-6</w:t>
      </w:r>
    </w:p>
    <w:p w:rsidR="00410AA0" w:rsidRDefault="00410AA0" w:rsidP="00410AA0">
      <w:r>
        <w:t>recode educsc 0=1 if der05==3</w:t>
      </w:r>
    </w:p>
    <w:p w:rsidR="00410AA0" w:rsidRDefault="00410AA0" w:rsidP="00410AA0"/>
    <w:p w:rsidR="00410AA0" w:rsidRDefault="00410AA0" w:rsidP="00410AA0">
      <w:r>
        <w:t>gen educcgplus=.</w:t>
      </w:r>
    </w:p>
    <w:p w:rsidR="00410AA0" w:rsidRDefault="00410AA0" w:rsidP="00410AA0">
      <w:r>
        <w:t>recode educcgplus .=0 if der05~=. &amp; der05~=-2 &amp; der05~=-6</w:t>
      </w:r>
    </w:p>
    <w:p w:rsidR="00410AA0" w:rsidRDefault="00410AA0" w:rsidP="00410AA0">
      <w:r>
        <w:t>recode educcgplus 0=1 if der05==4|der05==5</w:t>
      </w:r>
    </w:p>
    <w:p w:rsidR="00410AA0" w:rsidRDefault="00410AA0" w:rsidP="00410AA0"/>
    <w:p w:rsidR="00410AA0" w:rsidRDefault="00410AA0" w:rsidP="00410AA0">
      <w:r>
        <w:t>//Income</w:t>
      </w:r>
    </w:p>
    <w:p w:rsidR="00410AA0" w:rsidRDefault="00410AA0" w:rsidP="00410AA0">
      <w:r>
        <w:t>gen income=der06</w:t>
      </w:r>
    </w:p>
    <w:p w:rsidR="00410AA0" w:rsidRDefault="00410AA0" w:rsidP="00410AA0">
      <w:r>
        <w:t>recode income -2 -6=.</w:t>
      </w:r>
    </w:p>
    <w:p w:rsidR="00410AA0" w:rsidRDefault="00410AA0" w:rsidP="00410AA0">
      <w:r>
        <w:t>gen inc0to1=(income-1)/18</w:t>
      </w:r>
    </w:p>
    <w:p w:rsidR="00410AA0" w:rsidRDefault="00410AA0" w:rsidP="00410AA0"/>
    <w:p w:rsidR="00410AA0" w:rsidRDefault="00410AA0" w:rsidP="00410AA0">
      <w:r>
        <w:t>gen incmiss=der06</w:t>
      </w:r>
    </w:p>
    <w:p w:rsidR="00410AA0" w:rsidRDefault="00410AA0" w:rsidP="00410AA0">
      <w:r>
        <w:t>recode incmiss -2=1 -6=. else=0</w:t>
      </w:r>
    </w:p>
    <w:p w:rsidR="00410AA0" w:rsidRDefault="00410AA0" w:rsidP="00410AA0">
      <w:r>
        <w:t>gen inc0to14=income</w:t>
      </w:r>
    </w:p>
    <w:p w:rsidR="00410AA0" w:rsidRDefault="00410AA0" w:rsidP="00410AA0">
      <w:r>
        <w:t>recode inc0to14 1 2 3 4 5=1 6/19=0</w:t>
      </w:r>
    </w:p>
    <w:p w:rsidR="00410AA0" w:rsidRDefault="00410AA0" w:rsidP="00410AA0">
      <w:r>
        <w:t>replace inc0to14=0 if incmiss==1</w:t>
      </w:r>
    </w:p>
    <w:p w:rsidR="00410AA0" w:rsidRDefault="00410AA0" w:rsidP="00410AA0"/>
    <w:p w:rsidR="00410AA0" w:rsidRDefault="00410AA0" w:rsidP="00410AA0">
      <w:r>
        <w:t>gen inc15to34=income</w:t>
      </w:r>
    </w:p>
    <w:p w:rsidR="00410AA0" w:rsidRDefault="00410AA0" w:rsidP="00410AA0">
      <w:r>
        <w:t>recode inc15to34 1/5 10/19=0 6/9=1</w:t>
      </w:r>
    </w:p>
    <w:p w:rsidR="00410AA0" w:rsidRDefault="00410AA0" w:rsidP="00410AA0">
      <w:r>
        <w:t>replace inc15to34=0 if incmiss==1</w:t>
      </w:r>
    </w:p>
    <w:p w:rsidR="00410AA0" w:rsidRDefault="00410AA0" w:rsidP="00410AA0"/>
    <w:p w:rsidR="00410AA0" w:rsidRDefault="00410AA0" w:rsidP="00410AA0">
      <w:r>
        <w:t>gen inc35to59=income</w:t>
      </w:r>
    </w:p>
    <w:p w:rsidR="00410AA0" w:rsidRDefault="00410AA0" w:rsidP="00410AA0">
      <w:r>
        <w:t>recode inc35to59 1/9 13/19=0 10/12=1</w:t>
      </w:r>
    </w:p>
    <w:p w:rsidR="00410AA0" w:rsidRDefault="00410AA0" w:rsidP="00410AA0">
      <w:r>
        <w:t>replace inc35to59=0 if incmiss==1</w:t>
      </w:r>
    </w:p>
    <w:p w:rsidR="00410AA0" w:rsidRDefault="00410AA0" w:rsidP="00410AA0"/>
    <w:p w:rsidR="00410AA0" w:rsidRDefault="00410AA0" w:rsidP="00410AA0">
      <w:r>
        <w:t>gen inc60to74=income</w:t>
      </w:r>
    </w:p>
    <w:p w:rsidR="00410AA0" w:rsidRDefault="00410AA0" w:rsidP="00410AA0">
      <w:r>
        <w:t>recode inc60to74 1/12 14/19=0 13=1</w:t>
      </w:r>
    </w:p>
    <w:p w:rsidR="00410AA0" w:rsidRDefault="00410AA0" w:rsidP="00410AA0">
      <w:r>
        <w:t>replace inc60to74=0 if incmiss==1</w:t>
      </w:r>
    </w:p>
    <w:p w:rsidR="00410AA0" w:rsidRDefault="00410AA0" w:rsidP="00410AA0"/>
    <w:p w:rsidR="00410AA0" w:rsidRDefault="00410AA0" w:rsidP="00410AA0">
      <w:r>
        <w:t>gen inc75to99=income</w:t>
      </w:r>
    </w:p>
    <w:p w:rsidR="00410AA0" w:rsidRDefault="00410AA0" w:rsidP="00410AA0">
      <w:r>
        <w:t>recode inc75to99 1/13 16/19=0 14 15=1</w:t>
      </w:r>
    </w:p>
    <w:p w:rsidR="00410AA0" w:rsidRDefault="00410AA0" w:rsidP="00410AA0">
      <w:r>
        <w:t>replace inc75to99=0 if incmiss==1</w:t>
      </w:r>
    </w:p>
    <w:p w:rsidR="00410AA0" w:rsidRDefault="00410AA0" w:rsidP="00410AA0"/>
    <w:p w:rsidR="00410AA0" w:rsidRDefault="00410AA0" w:rsidP="00410AA0">
      <w:r>
        <w:t>gen inc100plus=income</w:t>
      </w:r>
    </w:p>
    <w:p w:rsidR="00410AA0" w:rsidRDefault="00410AA0" w:rsidP="00410AA0">
      <w:r>
        <w:t>recode inc100plus 16/19=1 1/15=0</w:t>
      </w:r>
    </w:p>
    <w:p w:rsidR="00410AA0" w:rsidRDefault="00410AA0" w:rsidP="00410AA0">
      <w:r>
        <w:t>replace inc100plus=0 if incmiss==1</w:t>
      </w:r>
    </w:p>
    <w:p w:rsidR="00410AA0" w:rsidRDefault="00410AA0" w:rsidP="00410AA0"/>
    <w:p w:rsidR="00410AA0" w:rsidRDefault="00410AA0" w:rsidP="00410AA0">
      <w:r>
        <w:t>//Sex</w:t>
      </w:r>
    </w:p>
    <w:p w:rsidR="00410AA0" w:rsidRDefault="00410AA0" w:rsidP="00410AA0">
      <w:r>
        <w:t>gen female=.</w:t>
      </w:r>
    </w:p>
    <w:p w:rsidR="00410AA0" w:rsidRDefault="00410AA0" w:rsidP="00410AA0">
      <w:r>
        <w:t>recode female .=0 if der01~=-6</w:t>
      </w:r>
    </w:p>
    <w:p w:rsidR="00410AA0" w:rsidRDefault="00410AA0" w:rsidP="00410AA0">
      <w:r>
        <w:t>recode female 0=1 if der01==2</w:t>
      </w:r>
    </w:p>
    <w:p w:rsidR="00410AA0" w:rsidRDefault="00410AA0" w:rsidP="00410AA0"/>
    <w:p w:rsidR="00410AA0" w:rsidRDefault="00410AA0" w:rsidP="00410AA0">
      <w:r>
        <w:t>//like or dislike Obama wave 6*</w:t>
      </w:r>
    </w:p>
    <w:p w:rsidR="00410AA0" w:rsidRDefault="00410AA0" w:rsidP="00410AA0">
      <w:r>
        <w:t>gen likeObamaw6=0</w:t>
      </w:r>
    </w:p>
    <w:p w:rsidR="00410AA0" w:rsidRDefault="00410AA0" w:rsidP="00410AA0">
      <w:r>
        <w:t>recode likeObamaw6 0=1 if w6e38==2</w:t>
      </w:r>
    </w:p>
    <w:p w:rsidR="00410AA0" w:rsidRDefault="00410AA0" w:rsidP="00410AA0">
      <w:r>
        <w:t>recode likeObamaw6 0=4 if w6e38==3</w:t>
      </w:r>
    </w:p>
    <w:p w:rsidR="00410AA0" w:rsidRDefault="00410AA0" w:rsidP="00410AA0">
      <w:r>
        <w:t>recode likeObamaw6 0=7 if w6e38==1</w:t>
      </w:r>
    </w:p>
    <w:p w:rsidR="00410AA0" w:rsidRDefault="00410AA0" w:rsidP="00410AA0">
      <w:r>
        <w:t>recode likeObamaw6 1=2 if w6e40==2</w:t>
      </w:r>
    </w:p>
    <w:p w:rsidR="00410AA0" w:rsidRDefault="00410AA0" w:rsidP="00410AA0">
      <w:r>
        <w:t>recode likeObamaw6 1=3 if w6e40==3</w:t>
      </w:r>
    </w:p>
    <w:p w:rsidR="00410AA0" w:rsidRDefault="00410AA0" w:rsidP="00410AA0">
      <w:r>
        <w:t>recode likeObamaw6 7=6 if w6e39==2</w:t>
      </w:r>
    </w:p>
    <w:p w:rsidR="00410AA0" w:rsidRDefault="00410AA0" w:rsidP="00410AA0">
      <w:r>
        <w:lastRenderedPageBreak/>
        <w:t>recode likeObamaw6 7=5 if w6e39==3</w:t>
      </w:r>
    </w:p>
    <w:p w:rsidR="00410AA0" w:rsidRDefault="00410AA0" w:rsidP="00410AA0">
      <w:r>
        <w:t>recode likeObamaw6 0=.</w:t>
      </w:r>
    </w:p>
    <w:p w:rsidR="00410AA0" w:rsidRDefault="00410AA0" w:rsidP="00410AA0">
      <w:r>
        <w:t>gen likeObamaw60to1=(likeObamaw6-1)/6</w:t>
      </w:r>
    </w:p>
    <w:p w:rsidR="00410AA0" w:rsidRDefault="00410AA0" w:rsidP="00410AA0"/>
    <w:p w:rsidR="00410AA0" w:rsidRDefault="00410AA0" w:rsidP="00410AA0">
      <w:r>
        <w:t>gen likeMcCainw6=0</w:t>
      </w:r>
    </w:p>
    <w:p w:rsidR="00410AA0" w:rsidRDefault="00410AA0" w:rsidP="00410AA0">
      <w:r>
        <w:t>recode likeMcCainw6 0=1 if w6e14==2</w:t>
      </w:r>
    </w:p>
    <w:p w:rsidR="00410AA0" w:rsidRDefault="00410AA0" w:rsidP="00410AA0">
      <w:r>
        <w:t>recode likeMcCainw6 0=4 if w6e14==3</w:t>
      </w:r>
    </w:p>
    <w:p w:rsidR="00410AA0" w:rsidRDefault="00410AA0" w:rsidP="00410AA0">
      <w:r>
        <w:t>recode likeMcCainw6 0=7 if w6e14==1</w:t>
      </w:r>
    </w:p>
    <w:p w:rsidR="00410AA0" w:rsidRDefault="00410AA0" w:rsidP="00410AA0">
      <w:r>
        <w:t>recode likeMcCainw6 1=2 if w6e16==2</w:t>
      </w:r>
    </w:p>
    <w:p w:rsidR="00410AA0" w:rsidRDefault="00410AA0" w:rsidP="00410AA0">
      <w:r>
        <w:t>recode likeMcCainw6 1=3 if w6e16==3</w:t>
      </w:r>
    </w:p>
    <w:p w:rsidR="00410AA0" w:rsidRDefault="00410AA0" w:rsidP="00410AA0">
      <w:r>
        <w:t>recode likeMcCainw6 7=6 if w6e15==2</w:t>
      </w:r>
    </w:p>
    <w:p w:rsidR="00410AA0" w:rsidRDefault="00410AA0" w:rsidP="00410AA0">
      <w:r>
        <w:t>recode likeMcCainw6 7=5 if w6e15==3</w:t>
      </w:r>
    </w:p>
    <w:p w:rsidR="00410AA0" w:rsidRDefault="00410AA0" w:rsidP="00410AA0">
      <w:r>
        <w:t>recode likeMcCainw6 0=.</w:t>
      </w:r>
    </w:p>
    <w:p w:rsidR="00410AA0" w:rsidRDefault="00410AA0" w:rsidP="00410AA0">
      <w:r>
        <w:t>gen likeMcCainw60to1=(likeMcCainw6-1)/6</w:t>
      </w:r>
    </w:p>
    <w:p w:rsidR="00410AA0" w:rsidRDefault="00410AA0" w:rsidP="00410AA0"/>
    <w:p w:rsidR="00410AA0" w:rsidRDefault="00410AA0" w:rsidP="00410AA0">
      <w:r>
        <w:t>gen molikedif6=(1+likeMcCainw60to1-likeObamaw60to1)/2</w:t>
      </w:r>
    </w:p>
    <w:p w:rsidR="00410AA0" w:rsidRDefault="00410AA0" w:rsidP="00410AA0"/>
    <w:p w:rsidR="00410AA0" w:rsidRDefault="00410AA0" w:rsidP="00410AA0">
      <w:r>
        <w:t>//like or dislike Obama wave 9*</w:t>
      </w:r>
    </w:p>
    <w:p w:rsidR="00410AA0" w:rsidRDefault="00410AA0" w:rsidP="00410AA0">
      <w:r>
        <w:t>gen likeObamaw9=0</w:t>
      </w:r>
    </w:p>
    <w:p w:rsidR="00410AA0" w:rsidRDefault="00410AA0" w:rsidP="00410AA0">
      <w:r>
        <w:t>recode likeObamaw9 0=1 if w9e38==2</w:t>
      </w:r>
    </w:p>
    <w:p w:rsidR="00410AA0" w:rsidRDefault="00410AA0" w:rsidP="00410AA0">
      <w:r>
        <w:t>recode likeObamaw9 0=4 if w9e38==3</w:t>
      </w:r>
    </w:p>
    <w:p w:rsidR="00410AA0" w:rsidRDefault="00410AA0" w:rsidP="00410AA0">
      <w:r>
        <w:t>recode likeObamaw9 0=7 if w9e38==1</w:t>
      </w:r>
    </w:p>
    <w:p w:rsidR="00410AA0" w:rsidRDefault="00410AA0" w:rsidP="00410AA0">
      <w:r>
        <w:t>recode likeObamaw9 1=2 if w9e40==2</w:t>
      </w:r>
    </w:p>
    <w:p w:rsidR="00410AA0" w:rsidRDefault="00410AA0" w:rsidP="00410AA0">
      <w:r>
        <w:t>recode likeObamaw9 1=3 if w9e40==3</w:t>
      </w:r>
    </w:p>
    <w:p w:rsidR="00410AA0" w:rsidRDefault="00410AA0" w:rsidP="00410AA0">
      <w:r>
        <w:t>recode likeObamaw9 7=6 if w9e39==2</w:t>
      </w:r>
    </w:p>
    <w:p w:rsidR="00410AA0" w:rsidRDefault="00410AA0" w:rsidP="00410AA0">
      <w:r>
        <w:t>recode likeObamaw9 7=5 if w9e39==3</w:t>
      </w:r>
    </w:p>
    <w:p w:rsidR="00410AA0" w:rsidRDefault="00410AA0" w:rsidP="00410AA0">
      <w:r>
        <w:t>recode likeObamaw9 0=.</w:t>
      </w:r>
    </w:p>
    <w:p w:rsidR="00410AA0" w:rsidRDefault="00410AA0" w:rsidP="00410AA0">
      <w:r>
        <w:t>gen likeObamaw90to1=(likeObamaw9-1)/6</w:t>
      </w:r>
    </w:p>
    <w:p w:rsidR="00410AA0" w:rsidRDefault="00410AA0" w:rsidP="00410AA0"/>
    <w:p w:rsidR="00410AA0" w:rsidRDefault="00410AA0" w:rsidP="00410AA0">
      <w:r>
        <w:t>gen likeMcCainw9=0</w:t>
      </w:r>
    </w:p>
    <w:p w:rsidR="00410AA0" w:rsidRDefault="00410AA0" w:rsidP="00410AA0">
      <w:r>
        <w:t>recode likeMcCainw9 0=1 if w9e14==2</w:t>
      </w:r>
    </w:p>
    <w:p w:rsidR="00410AA0" w:rsidRDefault="00410AA0" w:rsidP="00410AA0">
      <w:r>
        <w:t>recode likeMcCainw9 0=4 if w9e14==3</w:t>
      </w:r>
    </w:p>
    <w:p w:rsidR="00410AA0" w:rsidRDefault="00410AA0" w:rsidP="00410AA0">
      <w:r>
        <w:t>recode likeMcCainw9 0=7 if w9e14==1</w:t>
      </w:r>
    </w:p>
    <w:p w:rsidR="00410AA0" w:rsidRDefault="00410AA0" w:rsidP="00410AA0">
      <w:r>
        <w:t>recode likeMcCainw9 1=2 if w9e16==2</w:t>
      </w:r>
    </w:p>
    <w:p w:rsidR="00410AA0" w:rsidRDefault="00410AA0" w:rsidP="00410AA0">
      <w:r>
        <w:t>recode likeMcCainw9 1=3 if w9e16==3</w:t>
      </w:r>
    </w:p>
    <w:p w:rsidR="00410AA0" w:rsidRDefault="00410AA0" w:rsidP="00410AA0">
      <w:r>
        <w:t>recode likeMcCainw9 7=6 if w9e15==2</w:t>
      </w:r>
    </w:p>
    <w:p w:rsidR="00410AA0" w:rsidRDefault="00410AA0" w:rsidP="00410AA0">
      <w:r>
        <w:t>recode likeMcCainw9 7=5 if w9e15==3</w:t>
      </w:r>
    </w:p>
    <w:p w:rsidR="00410AA0" w:rsidRDefault="00410AA0" w:rsidP="00410AA0">
      <w:r>
        <w:t>recode likeMcCainw9 0=.</w:t>
      </w:r>
    </w:p>
    <w:p w:rsidR="00410AA0" w:rsidRDefault="00410AA0" w:rsidP="00410AA0">
      <w:r>
        <w:t>gen likeMcCainw90to1=(likeMcCainw9-1)/6</w:t>
      </w:r>
    </w:p>
    <w:p w:rsidR="00410AA0" w:rsidRDefault="00410AA0" w:rsidP="00410AA0"/>
    <w:p w:rsidR="00410AA0" w:rsidRDefault="00410AA0" w:rsidP="00410AA0">
      <w:r>
        <w:t>gen molikedif9=(1+likeMcCainw90to1-likeObamaw90to1)/2</w:t>
      </w:r>
    </w:p>
    <w:p w:rsidR="00410AA0" w:rsidRDefault="00410AA0" w:rsidP="00410AA0"/>
    <w:p w:rsidR="00410AA0" w:rsidRDefault="00410AA0" w:rsidP="00410AA0">
      <w:r>
        <w:t>//like or dislike Obama wave 10</w:t>
      </w:r>
    </w:p>
    <w:p w:rsidR="00410AA0" w:rsidRDefault="00410AA0" w:rsidP="00410AA0">
      <w:r>
        <w:t>gen likeObamaw10=0</w:t>
      </w:r>
    </w:p>
    <w:p w:rsidR="00410AA0" w:rsidRDefault="00410AA0" w:rsidP="00410AA0">
      <w:r>
        <w:t>recode likeObamaw10 0=1 if w10e38==2</w:t>
      </w:r>
    </w:p>
    <w:p w:rsidR="00410AA0" w:rsidRDefault="00410AA0" w:rsidP="00410AA0">
      <w:r>
        <w:t>recode likeObamaw10 0=4 if w10e38==3</w:t>
      </w:r>
    </w:p>
    <w:p w:rsidR="00410AA0" w:rsidRDefault="00410AA0" w:rsidP="00410AA0">
      <w:r>
        <w:t>recode likeObamaw10 0=7 if w10e38==1</w:t>
      </w:r>
    </w:p>
    <w:p w:rsidR="00410AA0" w:rsidRDefault="00410AA0" w:rsidP="00410AA0">
      <w:r>
        <w:t>recode likeObamaw10 1=2 if w10e40==2</w:t>
      </w:r>
    </w:p>
    <w:p w:rsidR="00410AA0" w:rsidRDefault="00410AA0" w:rsidP="00410AA0">
      <w:r>
        <w:t>recode likeObamaw10 1=3 if w10e40==3</w:t>
      </w:r>
    </w:p>
    <w:p w:rsidR="00410AA0" w:rsidRDefault="00410AA0" w:rsidP="00410AA0">
      <w:r>
        <w:t>recode likeObamaw10 7=6 if w10e39==2</w:t>
      </w:r>
    </w:p>
    <w:p w:rsidR="00410AA0" w:rsidRDefault="00410AA0" w:rsidP="00410AA0">
      <w:r>
        <w:t>recode likeObamaw10 7=5 if w10e39==3</w:t>
      </w:r>
    </w:p>
    <w:p w:rsidR="00410AA0" w:rsidRDefault="00410AA0" w:rsidP="00410AA0">
      <w:r>
        <w:t>recode likeObamaw10 0=.</w:t>
      </w:r>
    </w:p>
    <w:p w:rsidR="00410AA0" w:rsidRDefault="00410AA0" w:rsidP="00410AA0">
      <w:r>
        <w:t>gen likeObamaw100to1=(likeObamaw10-1)/6</w:t>
      </w:r>
    </w:p>
    <w:p w:rsidR="00410AA0" w:rsidRDefault="00410AA0" w:rsidP="00410AA0"/>
    <w:p w:rsidR="00410AA0" w:rsidRDefault="00410AA0" w:rsidP="00410AA0">
      <w:r>
        <w:t>gen likeMcCainw10=0</w:t>
      </w:r>
    </w:p>
    <w:p w:rsidR="00410AA0" w:rsidRDefault="00410AA0" w:rsidP="00410AA0">
      <w:r>
        <w:t>recode likeMcCainw10 0=1 if w10e14==2</w:t>
      </w:r>
    </w:p>
    <w:p w:rsidR="00410AA0" w:rsidRDefault="00410AA0" w:rsidP="00410AA0">
      <w:r>
        <w:t>recode likeMcCainw10 0=4 if w10e14==3</w:t>
      </w:r>
    </w:p>
    <w:p w:rsidR="00410AA0" w:rsidRDefault="00410AA0" w:rsidP="00410AA0">
      <w:r>
        <w:t>recode likeMcCainw10 0=7 if w10e14==1</w:t>
      </w:r>
    </w:p>
    <w:p w:rsidR="00410AA0" w:rsidRDefault="00410AA0" w:rsidP="00410AA0">
      <w:r>
        <w:t>recode likeMcCainw10 1=2 if w10e16==2</w:t>
      </w:r>
    </w:p>
    <w:p w:rsidR="00410AA0" w:rsidRDefault="00410AA0" w:rsidP="00410AA0">
      <w:r>
        <w:t>recode likeMcCainw10 1=3 if w10e16==3</w:t>
      </w:r>
    </w:p>
    <w:p w:rsidR="00410AA0" w:rsidRDefault="00410AA0" w:rsidP="00410AA0">
      <w:r>
        <w:t>recode likeMcCainw10 7=6 if w10e15==2</w:t>
      </w:r>
    </w:p>
    <w:p w:rsidR="00410AA0" w:rsidRDefault="00410AA0" w:rsidP="00410AA0">
      <w:r>
        <w:t>recode likeMcCainw10 7=5 if w10e15==3</w:t>
      </w:r>
    </w:p>
    <w:p w:rsidR="00410AA0" w:rsidRDefault="00410AA0" w:rsidP="00410AA0">
      <w:r>
        <w:t>recode likeMcCainw10 0=.</w:t>
      </w:r>
    </w:p>
    <w:p w:rsidR="00410AA0" w:rsidRDefault="00410AA0" w:rsidP="00410AA0">
      <w:r>
        <w:t>gen likeMcCainw100to1=(likeMcCainw10-1)/6</w:t>
      </w:r>
    </w:p>
    <w:p w:rsidR="00410AA0" w:rsidRDefault="00410AA0" w:rsidP="00410AA0"/>
    <w:p w:rsidR="00410AA0" w:rsidRDefault="00410AA0" w:rsidP="00410AA0">
      <w:r>
        <w:t>gen molikedif10=(1+likeMcCainw100to1-likeObamaw100to1)/2</w:t>
      </w:r>
    </w:p>
    <w:p w:rsidR="00410AA0" w:rsidRDefault="00410AA0" w:rsidP="00410AA0"/>
    <w:p w:rsidR="00410AA0" w:rsidRDefault="00410AA0" w:rsidP="00410AA0">
      <w:r>
        <w:t>gen likedemsw9=0</w:t>
      </w:r>
    </w:p>
    <w:p w:rsidR="00410AA0" w:rsidRDefault="00410AA0" w:rsidP="00410AA0">
      <w:r>
        <w:t>recode likedemsw9 0=1 if w9e2==2</w:t>
      </w:r>
    </w:p>
    <w:p w:rsidR="00410AA0" w:rsidRDefault="00410AA0" w:rsidP="00410AA0">
      <w:r>
        <w:t>recode likedemsw9 0=4 if w9e2==3</w:t>
      </w:r>
    </w:p>
    <w:p w:rsidR="00410AA0" w:rsidRDefault="00410AA0" w:rsidP="00410AA0">
      <w:r>
        <w:t>recode likedemsw9 0=7 if w9e2==1</w:t>
      </w:r>
    </w:p>
    <w:p w:rsidR="00410AA0" w:rsidRDefault="00410AA0" w:rsidP="00410AA0">
      <w:r>
        <w:t>recode likedemsw9 1=2 if w9e4==2</w:t>
      </w:r>
    </w:p>
    <w:p w:rsidR="00410AA0" w:rsidRDefault="00410AA0" w:rsidP="00410AA0">
      <w:r>
        <w:t>recode likedemsw9 1=3 if w9e4==3</w:t>
      </w:r>
    </w:p>
    <w:p w:rsidR="00410AA0" w:rsidRDefault="00410AA0" w:rsidP="00410AA0">
      <w:r>
        <w:t>recode likedemsw9 7=6 if w9e3==2</w:t>
      </w:r>
    </w:p>
    <w:p w:rsidR="00410AA0" w:rsidRDefault="00410AA0" w:rsidP="00410AA0">
      <w:r>
        <w:t>recode likedemsw9 7=5 if w9e3==3</w:t>
      </w:r>
    </w:p>
    <w:p w:rsidR="00410AA0" w:rsidRDefault="00410AA0" w:rsidP="00410AA0">
      <w:r>
        <w:t>recode likedemsw9 0=.</w:t>
      </w:r>
    </w:p>
    <w:p w:rsidR="00410AA0" w:rsidRDefault="00410AA0" w:rsidP="00410AA0">
      <w:r>
        <w:t>gen likedemsw90to1=(likedemsw9-1)/6</w:t>
      </w:r>
    </w:p>
    <w:p w:rsidR="00410AA0" w:rsidRDefault="00410AA0" w:rsidP="00410AA0"/>
    <w:p w:rsidR="00410AA0" w:rsidRDefault="00410AA0" w:rsidP="00410AA0">
      <w:r>
        <w:t>gen likerepsw9=0</w:t>
      </w:r>
    </w:p>
    <w:p w:rsidR="00410AA0" w:rsidRDefault="00410AA0" w:rsidP="00410AA0">
      <w:r>
        <w:t>recode likerepsw9 0=1 if w9e5==2</w:t>
      </w:r>
    </w:p>
    <w:p w:rsidR="00410AA0" w:rsidRDefault="00410AA0" w:rsidP="00410AA0">
      <w:r>
        <w:t>recode likerepsw9 0=4 if w9e5==3</w:t>
      </w:r>
    </w:p>
    <w:p w:rsidR="00410AA0" w:rsidRDefault="00410AA0" w:rsidP="00410AA0">
      <w:r>
        <w:t>recode likerepsw9 0=7 if w9e5==1</w:t>
      </w:r>
    </w:p>
    <w:p w:rsidR="00410AA0" w:rsidRDefault="00410AA0" w:rsidP="00410AA0">
      <w:r>
        <w:t>recode likerepsw9 1=2 if w9e7==2</w:t>
      </w:r>
    </w:p>
    <w:p w:rsidR="00410AA0" w:rsidRDefault="00410AA0" w:rsidP="00410AA0">
      <w:r>
        <w:t>recode likerepsw9 1=3 if w9e7==3</w:t>
      </w:r>
    </w:p>
    <w:p w:rsidR="00410AA0" w:rsidRDefault="00410AA0" w:rsidP="00410AA0">
      <w:r>
        <w:t>recode likerepsw9 7=6 if w9e6==2</w:t>
      </w:r>
    </w:p>
    <w:p w:rsidR="00410AA0" w:rsidRDefault="00410AA0" w:rsidP="00410AA0">
      <w:r>
        <w:t>recode likerepsw9 7=5 if w9e6==3</w:t>
      </w:r>
    </w:p>
    <w:p w:rsidR="00410AA0" w:rsidRDefault="00410AA0" w:rsidP="00410AA0">
      <w:r>
        <w:t>recode likerepsw9 0=.</w:t>
      </w:r>
    </w:p>
    <w:p w:rsidR="00410AA0" w:rsidRDefault="00410AA0" w:rsidP="00410AA0">
      <w:r>
        <w:t>gen likerepsw90to1=(likerepsw9-1)/6</w:t>
      </w:r>
    </w:p>
    <w:p w:rsidR="00410AA0" w:rsidRDefault="00410AA0" w:rsidP="00410AA0"/>
    <w:p w:rsidR="00410AA0" w:rsidRDefault="00410AA0" w:rsidP="00410AA0">
      <w:r>
        <w:t>gen rdlikedif9=(1+likerepsw90to1-likedemsw90to1)/2</w:t>
      </w:r>
    </w:p>
    <w:p w:rsidR="00410AA0" w:rsidRDefault="00410AA0" w:rsidP="00410AA0"/>
    <w:p w:rsidR="00410AA0" w:rsidRDefault="00410AA0" w:rsidP="00410AA0">
      <w:r>
        <w:t>gen likedemsw10=0</w:t>
      </w:r>
    </w:p>
    <w:p w:rsidR="00410AA0" w:rsidRDefault="00410AA0" w:rsidP="00410AA0">
      <w:r>
        <w:t>recode likedemsw10 0=1 if w10e2==2</w:t>
      </w:r>
    </w:p>
    <w:p w:rsidR="00410AA0" w:rsidRDefault="00410AA0" w:rsidP="00410AA0">
      <w:r>
        <w:t>recode likedemsw10 0=4 if w10e2==3</w:t>
      </w:r>
    </w:p>
    <w:p w:rsidR="00410AA0" w:rsidRDefault="00410AA0" w:rsidP="00410AA0">
      <w:r>
        <w:t>recode likedemsw10 0=7 if w10e2==1</w:t>
      </w:r>
    </w:p>
    <w:p w:rsidR="00410AA0" w:rsidRDefault="00410AA0" w:rsidP="00410AA0">
      <w:r>
        <w:t>recode likedemsw10 1=2 if w10e4==2</w:t>
      </w:r>
    </w:p>
    <w:p w:rsidR="00410AA0" w:rsidRDefault="00410AA0" w:rsidP="00410AA0">
      <w:r>
        <w:t>recode likedemsw10 1=3 if w10e4==3</w:t>
      </w:r>
    </w:p>
    <w:p w:rsidR="00410AA0" w:rsidRDefault="00410AA0" w:rsidP="00410AA0">
      <w:r>
        <w:t>recode likedemsw10 7=6 if w10e3==2</w:t>
      </w:r>
    </w:p>
    <w:p w:rsidR="00410AA0" w:rsidRDefault="00410AA0" w:rsidP="00410AA0">
      <w:r>
        <w:t>recode likedemsw10 7=5 if w10e3==3</w:t>
      </w:r>
    </w:p>
    <w:p w:rsidR="00410AA0" w:rsidRDefault="00410AA0" w:rsidP="00410AA0">
      <w:r>
        <w:t>recode likedemsw10 0=.</w:t>
      </w:r>
    </w:p>
    <w:p w:rsidR="00410AA0" w:rsidRDefault="00410AA0" w:rsidP="00410AA0">
      <w:r>
        <w:t>gen likedemsw100to1=(likedemsw10-1)/6</w:t>
      </w:r>
    </w:p>
    <w:p w:rsidR="00410AA0" w:rsidRDefault="00410AA0" w:rsidP="00410AA0"/>
    <w:p w:rsidR="00410AA0" w:rsidRDefault="00410AA0" w:rsidP="00410AA0">
      <w:r>
        <w:t>gen likerepsw10=0</w:t>
      </w:r>
    </w:p>
    <w:p w:rsidR="00410AA0" w:rsidRDefault="00410AA0" w:rsidP="00410AA0">
      <w:r>
        <w:t>recode likerepsw10 0=1 if w10e5==2</w:t>
      </w:r>
    </w:p>
    <w:p w:rsidR="00410AA0" w:rsidRDefault="00410AA0" w:rsidP="00410AA0">
      <w:r>
        <w:t>recode likerepsw10 0=4 if w10e5==3</w:t>
      </w:r>
    </w:p>
    <w:p w:rsidR="00410AA0" w:rsidRDefault="00410AA0" w:rsidP="00410AA0">
      <w:r>
        <w:t>recode likerepsw10 0=7 if w10e5==1</w:t>
      </w:r>
    </w:p>
    <w:p w:rsidR="00410AA0" w:rsidRDefault="00410AA0" w:rsidP="00410AA0">
      <w:r>
        <w:lastRenderedPageBreak/>
        <w:t>recode likerepsw10 1=2 if w10e7==2</w:t>
      </w:r>
    </w:p>
    <w:p w:rsidR="00410AA0" w:rsidRDefault="00410AA0" w:rsidP="00410AA0">
      <w:r>
        <w:t>recode likerepsw10 1=3 if w10e7==3</w:t>
      </w:r>
    </w:p>
    <w:p w:rsidR="00410AA0" w:rsidRDefault="00410AA0" w:rsidP="00410AA0">
      <w:r>
        <w:t>recode likerepsw10 7=6 if w10e6==2</w:t>
      </w:r>
    </w:p>
    <w:p w:rsidR="00410AA0" w:rsidRDefault="00410AA0" w:rsidP="00410AA0">
      <w:r>
        <w:t>recode likerepsw10 7=5 if w10e6==3</w:t>
      </w:r>
    </w:p>
    <w:p w:rsidR="00410AA0" w:rsidRDefault="00410AA0" w:rsidP="00410AA0">
      <w:r>
        <w:t>recode likerepsw10 0=.</w:t>
      </w:r>
    </w:p>
    <w:p w:rsidR="00410AA0" w:rsidRDefault="00410AA0" w:rsidP="00410AA0">
      <w:r>
        <w:t>gen likerepsw100to1=(likerepsw10-1)/6</w:t>
      </w:r>
    </w:p>
    <w:p w:rsidR="00410AA0" w:rsidRDefault="00410AA0" w:rsidP="00410AA0"/>
    <w:p w:rsidR="00410AA0" w:rsidRDefault="00410AA0" w:rsidP="00410AA0">
      <w:r>
        <w:t>gen rdlikedif10=(1+likerepsw100to1-likedemsw100to1)/2</w:t>
      </w:r>
    </w:p>
    <w:p w:rsidR="00410AA0" w:rsidRDefault="00410AA0" w:rsidP="00410AA0"/>
    <w:p w:rsidR="00410AA0" w:rsidRDefault="00410AA0" w:rsidP="00410AA0">
      <w:r>
        <w:t>//like or dislike Obama wave 17*</w:t>
      </w:r>
    </w:p>
    <w:p w:rsidR="00410AA0" w:rsidRDefault="00410AA0" w:rsidP="00410AA0">
      <w:r>
        <w:t>gen likeObamaw17=0</w:t>
      </w:r>
    </w:p>
    <w:p w:rsidR="00410AA0" w:rsidRDefault="00410AA0" w:rsidP="00410AA0">
      <w:r>
        <w:t>recode likeObamaw17 0=1 if w17e38==2</w:t>
      </w:r>
    </w:p>
    <w:p w:rsidR="00410AA0" w:rsidRDefault="00410AA0" w:rsidP="00410AA0">
      <w:r>
        <w:t>recode likeObamaw17 0=4 if w17e38==3</w:t>
      </w:r>
    </w:p>
    <w:p w:rsidR="00410AA0" w:rsidRDefault="00410AA0" w:rsidP="00410AA0">
      <w:r>
        <w:t>recode likeObamaw17 0=7 if w17e38==1</w:t>
      </w:r>
    </w:p>
    <w:p w:rsidR="00410AA0" w:rsidRDefault="00410AA0" w:rsidP="00410AA0">
      <w:r>
        <w:t>recode likeObamaw17 1=2 if w17e40==2</w:t>
      </w:r>
    </w:p>
    <w:p w:rsidR="00410AA0" w:rsidRDefault="00410AA0" w:rsidP="00410AA0">
      <w:r>
        <w:t>recode likeObamaw17 1=3 if w17e40==3</w:t>
      </w:r>
    </w:p>
    <w:p w:rsidR="00410AA0" w:rsidRDefault="00410AA0" w:rsidP="00410AA0">
      <w:r>
        <w:t>recode likeObamaw17 7=6 if w17e39==2</w:t>
      </w:r>
    </w:p>
    <w:p w:rsidR="00410AA0" w:rsidRDefault="00410AA0" w:rsidP="00410AA0">
      <w:r>
        <w:t>recode likeObamaw17 7=5 if w17e39==3</w:t>
      </w:r>
    </w:p>
    <w:p w:rsidR="00410AA0" w:rsidRDefault="00410AA0" w:rsidP="00410AA0">
      <w:r>
        <w:t>recode likeObamaw17 0=.</w:t>
      </w:r>
    </w:p>
    <w:p w:rsidR="00410AA0" w:rsidRDefault="00410AA0" w:rsidP="00410AA0">
      <w:r>
        <w:t>gen likeObamaw170to1=(likeObamaw17-1)/6</w:t>
      </w:r>
    </w:p>
    <w:p w:rsidR="00410AA0" w:rsidRDefault="00410AA0" w:rsidP="00410AA0"/>
    <w:p w:rsidR="00410AA0" w:rsidRDefault="00410AA0" w:rsidP="00410AA0">
      <w:r>
        <w:t xml:space="preserve">gen likeMcCainw17=0 </w:t>
      </w:r>
    </w:p>
    <w:p w:rsidR="00410AA0" w:rsidRDefault="00410AA0" w:rsidP="00410AA0">
      <w:r>
        <w:t>recode likeMcCainw17 0=1 if w17e14==2</w:t>
      </w:r>
    </w:p>
    <w:p w:rsidR="00410AA0" w:rsidRDefault="00410AA0" w:rsidP="00410AA0">
      <w:r>
        <w:t>recode likeMcCainw17 0=4 if w17e14==3</w:t>
      </w:r>
    </w:p>
    <w:p w:rsidR="00410AA0" w:rsidRDefault="00410AA0" w:rsidP="00410AA0">
      <w:r>
        <w:t>recode likeMcCainw17 0=7 if w17e14==1</w:t>
      </w:r>
    </w:p>
    <w:p w:rsidR="00410AA0" w:rsidRDefault="00410AA0" w:rsidP="00410AA0">
      <w:r>
        <w:t>recode likeMcCainw17 1=2 if w17e16==2</w:t>
      </w:r>
    </w:p>
    <w:p w:rsidR="00410AA0" w:rsidRDefault="00410AA0" w:rsidP="00410AA0">
      <w:r>
        <w:t>recode likeMcCainw17 1=3 if w17e16==3</w:t>
      </w:r>
    </w:p>
    <w:p w:rsidR="00410AA0" w:rsidRDefault="00410AA0" w:rsidP="00410AA0">
      <w:r>
        <w:t>recode likeMcCainw17 7=6 if w17e15==2</w:t>
      </w:r>
    </w:p>
    <w:p w:rsidR="00410AA0" w:rsidRDefault="00410AA0" w:rsidP="00410AA0">
      <w:r>
        <w:t>recode likeMcCainw17 7=5 if w17e15==3</w:t>
      </w:r>
    </w:p>
    <w:p w:rsidR="00410AA0" w:rsidRDefault="00410AA0" w:rsidP="00410AA0">
      <w:r>
        <w:t>recode likeMcCainw17 0=.</w:t>
      </w:r>
    </w:p>
    <w:p w:rsidR="00410AA0" w:rsidRDefault="00410AA0" w:rsidP="00410AA0">
      <w:r>
        <w:t>gen likeMcCainw170to1=(likeMcCainw17-1)/6</w:t>
      </w:r>
    </w:p>
    <w:p w:rsidR="00410AA0" w:rsidRDefault="00410AA0" w:rsidP="00410AA0"/>
    <w:p w:rsidR="00410AA0" w:rsidRDefault="00410AA0" w:rsidP="00410AA0">
      <w:r>
        <w:t>gen molikedif17=(1+likeMcCainw170to1-likeObamaw170to1)/2</w:t>
      </w:r>
    </w:p>
    <w:p w:rsidR="00410AA0" w:rsidRDefault="00410AA0" w:rsidP="00410AA0"/>
    <w:p w:rsidR="00410AA0" w:rsidRDefault="00410AA0" w:rsidP="00410AA0">
      <w:r>
        <w:t xml:space="preserve">//Census region </w:t>
      </w:r>
    </w:p>
    <w:p w:rsidR="00410AA0" w:rsidRDefault="00410AA0" w:rsidP="00410AA0">
      <w:r>
        <w:t>gen censusne=0</w:t>
      </w:r>
    </w:p>
    <w:p w:rsidR="00410AA0" w:rsidRDefault="00410AA0" w:rsidP="00410AA0">
      <w:r>
        <w:t>recode censusne 0=1 if wgtregio==1</w:t>
      </w:r>
    </w:p>
    <w:p w:rsidR="00410AA0" w:rsidRDefault="00410AA0" w:rsidP="00410AA0">
      <w:r>
        <w:t>recode censusne 0=. if wgtregio==-6</w:t>
      </w:r>
    </w:p>
    <w:p w:rsidR="00410AA0" w:rsidRDefault="00410AA0" w:rsidP="00410AA0"/>
    <w:p w:rsidR="00410AA0" w:rsidRDefault="00410AA0" w:rsidP="00410AA0">
      <w:r>
        <w:t>gen censusmw=0</w:t>
      </w:r>
    </w:p>
    <w:p w:rsidR="00410AA0" w:rsidRDefault="00410AA0" w:rsidP="00410AA0">
      <w:r>
        <w:t>recode censusmw 0=1 if wgtregio==2</w:t>
      </w:r>
    </w:p>
    <w:p w:rsidR="00410AA0" w:rsidRDefault="00410AA0" w:rsidP="00410AA0">
      <w:r>
        <w:t>recode censusmw 0=. if wgtregio==-6</w:t>
      </w:r>
    </w:p>
    <w:p w:rsidR="00410AA0" w:rsidRDefault="00410AA0" w:rsidP="00410AA0"/>
    <w:p w:rsidR="00410AA0" w:rsidRDefault="00410AA0" w:rsidP="00410AA0">
      <w:r>
        <w:t>gen censussouth=0</w:t>
      </w:r>
    </w:p>
    <w:p w:rsidR="00410AA0" w:rsidRDefault="00410AA0" w:rsidP="00410AA0">
      <w:r>
        <w:t>recode censussouth 0=1 if wgtregio==3</w:t>
      </w:r>
    </w:p>
    <w:p w:rsidR="00410AA0" w:rsidRDefault="00410AA0" w:rsidP="00410AA0">
      <w:r>
        <w:t>recode censussouth 0=. if wgtregio==-6</w:t>
      </w:r>
    </w:p>
    <w:p w:rsidR="00410AA0" w:rsidRDefault="00410AA0" w:rsidP="00410AA0"/>
    <w:p w:rsidR="00410AA0" w:rsidRDefault="00410AA0" w:rsidP="00410AA0">
      <w:r>
        <w:t>gen censuswest=0</w:t>
      </w:r>
    </w:p>
    <w:p w:rsidR="00410AA0" w:rsidRDefault="00410AA0" w:rsidP="00410AA0">
      <w:r>
        <w:t>recode censuswest 0=1 if wgtregio==4</w:t>
      </w:r>
    </w:p>
    <w:p w:rsidR="00410AA0" w:rsidRDefault="00410AA0" w:rsidP="00410AA0">
      <w:r>
        <w:t>recode censuswest 0=. if wgtregio==-6</w:t>
      </w:r>
    </w:p>
    <w:p w:rsidR="00410AA0" w:rsidRDefault="00410AA0" w:rsidP="00410AA0"/>
    <w:p w:rsidR="00410AA0" w:rsidRDefault="00410AA0" w:rsidP="00410AA0">
      <w:r>
        <w:t xml:space="preserve">//Evaluations </w:t>
      </w:r>
    </w:p>
    <w:p w:rsidR="00410AA0" w:rsidRDefault="00410AA0" w:rsidP="00410AA0">
      <w:r>
        <w:t>gen econ=w10u1</w:t>
      </w:r>
    </w:p>
    <w:p w:rsidR="00410AA0" w:rsidRDefault="00410AA0" w:rsidP="00410AA0">
      <w:r>
        <w:lastRenderedPageBreak/>
        <w:t>recode econ 1=.75 2=.5 3=.25 else=.</w:t>
      </w:r>
    </w:p>
    <w:p w:rsidR="00410AA0" w:rsidRDefault="00410AA0" w:rsidP="00410AA0">
      <w:r>
        <w:t>recode econ .75=1 if w10u2==1</w:t>
      </w:r>
    </w:p>
    <w:p w:rsidR="00410AA0" w:rsidRDefault="00410AA0" w:rsidP="00410AA0">
      <w:r>
        <w:t>recode econ .25=0 if w10u3==1</w:t>
      </w:r>
    </w:p>
    <w:p w:rsidR="00410AA0" w:rsidRDefault="00410AA0" w:rsidP="00410AA0"/>
    <w:p w:rsidR="00410AA0" w:rsidRDefault="00410AA0" w:rsidP="00410AA0">
      <w:r>
        <w:t>gen bushapp=w10e59</w:t>
      </w:r>
    </w:p>
    <w:p w:rsidR="00410AA0" w:rsidRDefault="00410AA0" w:rsidP="00410AA0">
      <w:r>
        <w:t>recode bushapp 1=.83 2=.17 3=.5 else=.</w:t>
      </w:r>
    </w:p>
    <w:p w:rsidR="00410AA0" w:rsidRDefault="00410AA0" w:rsidP="00410AA0">
      <w:r>
        <w:t>recode bushapp .83=1 if w10e60==1</w:t>
      </w:r>
    </w:p>
    <w:p w:rsidR="00410AA0" w:rsidRDefault="00410AA0" w:rsidP="00410AA0">
      <w:r>
        <w:t>recode bushapp .83=.66 if w10e60==3</w:t>
      </w:r>
    </w:p>
    <w:p w:rsidR="00410AA0" w:rsidRDefault="00410AA0" w:rsidP="00410AA0">
      <w:r>
        <w:t>recode bushapp .17=0 if w10e61==1</w:t>
      </w:r>
    </w:p>
    <w:p w:rsidR="00410AA0" w:rsidRDefault="00410AA0" w:rsidP="00410AA0">
      <w:r>
        <w:t>recode bushapp .17=.33 if w10e61==3</w:t>
      </w:r>
    </w:p>
    <w:p w:rsidR="00410AA0" w:rsidRDefault="00410AA0" w:rsidP="00410AA0"/>
    <w:p w:rsidR="00410AA0" w:rsidRDefault="00410AA0" w:rsidP="00410AA0">
      <w:r>
        <w:t>//Obama Approval w19</w:t>
      </w:r>
    </w:p>
    <w:p w:rsidR="00410AA0" w:rsidRDefault="00410AA0" w:rsidP="00410AA0">
      <w:r>
        <w:t>gen obamaapp19=w19ws1</w:t>
      </w:r>
    </w:p>
    <w:p w:rsidR="00410AA0" w:rsidRDefault="00410AA0" w:rsidP="00410AA0">
      <w:r>
        <w:t>recode obamaapp19 1=.83 2=.17 3=.5 else=.</w:t>
      </w:r>
    </w:p>
    <w:p w:rsidR="00410AA0" w:rsidRDefault="00410AA0" w:rsidP="00410AA0">
      <w:r>
        <w:t>recode obamaapp19 .83=1 if w19ws_a_==1</w:t>
      </w:r>
    </w:p>
    <w:p w:rsidR="00410AA0" w:rsidRDefault="00410AA0" w:rsidP="00410AA0">
      <w:r>
        <w:t>recode obamaapp19 .83=.66 if w19ws_a_==3</w:t>
      </w:r>
    </w:p>
    <w:p w:rsidR="00410AA0" w:rsidRDefault="00410AA0" w:rsidP="00410AA0">
      <w:r>
        <w:t>recode obamaapp19 .17=0 if w19ws_d_==1</w:t>
      </w:r>
    </w:p>
    <w:p w:rsidR="00410AA0" w:rsidRDefault="00410AA0" w:rsidP="00410AA0">
      <w:r>
        <w:t>recode obamaapp19 .17=.33 if w19ws_d_==3</w:t>
      </w:r>
    </w:p>
    <w:p w:rsidR="00410AA0" w:rsidRDefault="00410AA0" w:rsidP="00410AA0"/>
    <w:p w:rsidR="00410AA0" w:rsidRDefault="00410AA0" w:rsidP="00410AA0">
      <w:r>
        <w:t>//Party Likes</w:t>
      </w:r>
    </w:p>
    <w:p w:rsidR="00410AA0" w:rsidRDefault="00410AA0" w:rsidP="00410AA0">
      <w:r>
        <w:t>gen likedem19=w19e2</w:t>
      </w:r>
    </w:p>
    <w:p w:rsidR="00410AA0" w:rsidRDefault="00410AA0" w:rsidP="00410AA0">
      <w:r>
        <w:t>recode likedem19 1=.83 2=.17 3=.5 else=.</w:t>
      </w:r>
    </w:p>
    <w:p w:rsidR="00410AA0" w:rsidRDefault="00410AA0" w:rsidP="00410AA0">
      <w:r>
        <w:t>recode likedem19 .83=1 if w19e3==1</w:t>
      </w:r>
    </w:p>
    <w:p w:rsidR="00410AA0" w:rsidRDefault="00410AA0" w:rsidP="00410AA0">
      <w:r>
        <w:t>recode likedem19 .83=.66 if w19e3==3</w:t>
      </w:r>
    </w:p>
    <w:p w:rsidR="00410AA0" w:rsidRDefault="00410AA0" w:rsidP="00410AA0">
      <w:r>
        <w:t>recode likedem19 .17=0 if w19e4==1</w:t>
      </w:r>
    </w:p>
    <w:p w:rsidR="00410AA0" w:rsidRDefault="00410AA0" w:rsidP="00410AA0">
      <w:r>
        <w:t>recode likedem19 .17=.33 if w19e4==3</w:t>
      </w:r>
    </w:p>
    <w:p w:rsidR="00410AA0" w:rsidRDefault="00410AA0" w:rsidP="00410AA0"/>
    <w:p w:rsidR="00410AA0" w:rsidRDefault="00410AA0" w:rsidP="00410AA0">
      <w:r>
        <w:t>gen likerep19=w19e5</w:t>
      </w:r>
    </w:p>
    <w:p w:rsidR="00410AA0" w:rsidRDefault="00410AA0" w:rsidP="00410AA0">
      <w:r>
        <w:t>recode likerep19 1=.83 2=.17 3=.5 else=.</w:t>
      </w:r>
    </w:p>
    <w:p w:rsidR="00410AA0" w:rsidRDefault="00410AA0" w:rsidP="00410AA0">
      <w:r>
        <w:t>recode likerep19 .83=1 if w19e6==1</w:t>
      </w:r>
    </w:p>
    <w:p w:rsidR="00410AA0" w:rsidRDefault="00410AA0" w:rsidP="00410AA0">
      <w:r>
        <w:t>recode likerep19 .83=.66 if w19e6==3</w:t>
      </w:r>
    </w:p>
    <w:p w:rsidR="00410AA0" w:rsidRDefault="00410AA0" w:rsidP="00410AA0">
      <w:r>
        <w:t>recode likerep19 .17=0 if w19e7==1</w:t>
      </w:r>
    </w:p>
    <w:p w:rsidR="00410AA0" w:rsidRDefault="00410AA0" w:rsidP="00410AA0">
      <w:r>
        <w:t>recode likerep19 .17=.33 if w19e7==3</w:t>
      </w:r>
    </w:p>
    <w:p w:rsidR="00410AA0" w:rsidRDefault="00410AA0" w:rsidP="00410AA0"/>
    <w:p w:rsidR="00410AA0" w:rsidRDefault="00410AA0" w:rsidP="00410AA0">
      <w:r>
        <w:t>gen rdlikedif19=(1+likerep19-likedem19)/2</w:t>
      </w:r>
    </w:p>
    <w:p w:rsidR="00410AA0" w:rsidRDefault="00410AA0" w:rsidP="00410AA0"/>
    <w:p w:rsidR="00410AA0" w:rsidRDefault="00410AA0" w:rsidP="00410AA0">
      <w:r>
        <w:t xml:space="preserve">//Race Policy </w:t>
      </w:r>
    </w:p>
    <w:p w:rsidR="00410AA0" w:rsidRDefault="00410AA0" w:rsidP="00410AA0">
      <w:r>
        <w:t>gen collaffact_9=w9qr1</w:t>
      </w:r>
    </w:p>
    <w:p w:rsidR="00410AA0" w:rsidRDefault="00410AA0" w:rsidP="00410AA0">
      <w:r>
        <w:t>recode collaffact_9 1=.83 2=.17 3=.5 else=.</w:t>
      </w:r>
    </w:p>
    <w:p w:rsidR="00410AA0" w:rsidRDefault="00410AA0" w:rsidP="00410AA0">
      <w:r>
        <w:t>recode collaffact_9 .83=1 if w9qr2a==1</w:t>
      </w:r>
    </w:p>
    <w:p w:rsidR="00410AA0" w:rsidRDefault="00410AA0" w:rsidP="00410AA0">
      <w:r>
        <w:t>recode collaffact_9 .83=.66 if w9qr2a==3</w:t>
      </w:r>
    </w:p>
    <w:p w:rsidR="00410AA0" w:rsidRDefault="00410AA0" w:rsidP="00410AA0">
      <w:r>
        <w:t>recode collaffact_9 .17=0 if w9qr2b==1</w:t>
      </w:r>
    </w:p>
    <w:p w:rsidR="00410AA0" w:rsidRDefault="00410AA0" w:rsidP="00410AA0">
      <w:r>
        <w:t>recode collaffact_9 .17=.33 if w9qr2b==3</w:t>
      </w:r>
    </w:p>
    <w:p w:rsidR="00410AA0" w:rsidRDefault="00410AA0" w:rsidP="00410AA0"/>
    <w:p w:rsidR="00410AA0" w:rsidRDefault="00410AA0" w:rsidP="00410AA0">
      <w:r>
        <w:t>gen jobaffact_11=w11n15_a</w:t>
      </w:r>
    </w:p>
    <w:p w:rsidR="00410AA0" w:rsidRDefault="00410AA0" w:rsidP="00410AA0">
      <w:r>
        <w:t>recode jobaffact_11 1=.83 2=.17 3=.5 else=.</w:t>
      </w:r>
    </w:p>
    <w:p w:rsidR="00410AA0" w:rsidRDefault="00410AA0" w:rsidP="00410AA0">
      <w:r>
        <w:t>recode jobaffact_11 .83=1 if w11n15_b==1</w:t>
      </w:r>
    </w:p>
    <w:p w:rsidR="00410AA0" w:rsidRDefault="00410AA0" w:rsidP="00410AA0">
      <w:r>
        <w:t>recode jobaffact_11 .83=.66 if w11n15_b==3</w:t>
      </w:r>
    </w:p>
    <w:p w:rsidR="00410AA0" w:rsidRDefault="00410AA0" w:rsidP="00410AA0">
      <w:r>
        <w:t>recode jobaffact_11 .17=0 if w11n15_c==1</w:t>
      </w:r>
    </w:p>
    <w:p w:rsidR="00410AA0" w:rsidRDefault="00410AA0" w:rsidP="00410AA0">
      <w:r>
        <w:t>recode jobaffact_11 .17=.33 if w11n15_c==3</w:t>
      </w:r>
    </w:p>
    <w:p w:rsidR="00410AA0" w:rsidRDefault="00410AA0" w:rsidP="00410AA0"/>
    <w:p w:rsidR="00410AA0" w:rsidRDefault="00410AA0" w:rsidP="00410AA0">
      <w:r>
        <w:t>gen collaffact_13=w13n15</w:t>
      </w:r>
    </w:p>
    <w:p w:rsidR="00410AA0" w:rsidRDefault="00410AA0" w:rsidP="00410AA0">
      <w:r>
        <w:t>recode collaffact_13 1=.83 2=.17 3=.5 else=.</w:t>
      </w:r>
    </w:p>
    <w:p w:rsidR="00410AA0" w:rsidRDefault="00410AA0" w:rsidP="00410AA0">
      <w:r>
        <w:lastRenderedPageBreak/>
        <w:t>recode collaffact_13 .83=1 if w13n16_f==1</w:t>
      </w:r>
    </w:p>
    <w:p w:rsidR="00410AA0" w:rsidRDefault="00410AA0" w:rsidP="00410AA0">
      <w:r>
        <w:t>recode collaffact_13 .83=.66 if w13n16_f==3</w:t>
      </w:r>
    </w:p>
    <w:p w:rsidR="00410AA0" w:rsidRDefault="00410AA0" w:rsidP="00410AA0">
      <w:r>
        <w:t>recode collaffact_13 .17=0 if w13n16_o==1</w:t>
      </w:r>
    </w:p>
    <w:p w:rsidR="00410AA0" w:rsidRDefault="00410AA0" w:rsidP="00410AA0">
      <w:r>
        <w:t>recode collaffact_13 .17=.33 if w13n16_o==3</w:t>
      </w:r>
    </w:p>
    <w:p w:rsidR="00410AA0" w:rsidRDefault="00410AA0" w:rsidP="00410AA0"/>
    <w:p w:rsidR="00410AA0" w:rsidRDefault="00410AA0" w:rsidP="00410AA0">
      <w:r>
        <w:t>gen jobaffact_13=w13n17</w:t>
      </w:r>
    </w:p>
    <w:p w:rsidR="00410AA0" w:rsidRDefault="00410AA0" w:rsidP="00410AA0">
      <w:r>
        <w:t>recode jobaffact_13 1=.83 2=.17 3=.5 else=.</w:t>
      </w:r>
    </w:p>
    <w:p w:rsidR="00410AA0" w:rsidRDefault="00410AA0" w:rsidP="00410AA0">
      <w:r>
        <w:t>recode jobaffact_13 .83=1 if w13n18_f==1</w:t>
      </w:r>
    </w:p>
    <w:p w:rsidR="00410AA0" w:rsidRDefault="00410AA0" w:rsidP="00410AA0">
      <w:r>
        <w:t>recode jobaffact_13 .83=.66 if w13n18_f==3</w:t>
      </w:r>
    </w:p>
    <w:p w:rsidR="00410AA0" w:rsidRDefault="00410AA0" w:rsidP="00410AA0">
      <w:r>
        <w:t>recode jobaffact_13 .17=0 if w13n18_o==1</w:t>
      </w:r>
    </w:p>
    <w:p w:rsidR="00410AA0" w:rsidRDefault="00410AA0" w:rsidP="00410AA0">
      <w:r>
        <w:t>recode jobaffact_13 .17=.33 if w13n18_o==3</w:t>
      </w:r>
    </w:p>
    <w:p w:rsidR="00410AA0" w:rsidRDefault="00410AA0" w:rsidP="00410AA0"/>
    <w:p w:rsidR="00410AA0" w:rsidRDefault="00410AA0" w:rsidP="00410AA0">
      <w:r>
        <w:t>gen fairtreat_9=w9zb1</w:t>
      </w:r>
    </w:p>
    <w:p w:rsidR="00410AA0" w:rsidRDefault="00410AA0" w:rsidP="00410AA0">
      <w:r>
        <w:t>recode fairtreat_9 1=.83 2=.17 3=.5 else=.</w:t>
      </w:r>
    </w:p>
    <w:p w:rsidR="00410AA0" w:rsidRDefault="00410AA0" w:rsidP="00410AA0">
      <w:r>
        <w:t>recode fairtreat_9 .83=1 if w9zb2_f==1</w:t>
      </w:r>
    </w:p>
    <w:p w:rsidR="00410AA0" w:rsidRDefault="00410AA0" w:rsidP="00410AA0">
      <w:r>
        <w:t>recode fairtreat_9 .83=.66 if w9zb2_f==3</w:t>
      </w:r>
    </w:p>
    <w:p w:rsidR="00410AA0" w:rsidRDefault="00410AA0" w:rsidP="00410AA0">
      <w:r>
        <w:t>recode fairtreat_9 .17=0 if w9zb2_o==1</w:t>
      </w:r>
    </w:p>
    <w:p w:rsidR="00410AA0" w:rsidRDefault="00410AA0" w:rsidP="00410AA0">
      <w:r>
        <w:t>recode fairtreat_9 .17=.33 if w9zb2_o==3</w:t>
      </w:r>
    </w:p>
    <w:p w:rsidR="00410AA0" w:rsidRDefault="00410AA0" w:rsidP="00410AA0"/>
    <w:p w:rsidR="00410AA0" w:rsidRDefault="00410AA0" w:rsidP="00410AA0">
      <w:r>
        <w:t>gen fairtreat_11=w11zb1</w:t>
      </w:r>
    </w:p>
    <w:p w:rsidR="00410AA0" w:rsidRDefault="00410AA0" w:rsidP="00410AA0">
      <w:r>
        <w:t>recode fairtreat_11 1=.83 2=.17 3=.5 else=.</w:t>
      </w:r>
    </w:p>
    <w:p w:rsidR="00410AA0" w:rsidRDefault="00410AA0" w:rsidP="00410AA0">
      <w:r>
        <w:t>recode fairtreat_11 .83=1 if w11zb2a==1</w:t>
      </w:r>
    </w:p>
    <w:p w:rsidR="00410AA0" w:rsidRDefault="00410AA0" w:rsidP="00410AA0">
      <w:r>
        <w:t>recode fairtreat_11 .83=.66 if w11zb2a==3</w:t>
      </w:r>
    </w:p>
    <w:p w:rsidR="00410AA0" w:rsidRDefault="00410AA0" w:rsidP="00410AA0">
      <w:r>
        <w:t>recode fairtreat_11 .17=0 if w11zb2b==1</w:t>
      </w:r>
    </w:p>
    <w:p w:rsidR="00410AA0" w:rsidRDefault="00410AA0" w:rsidP="00410AA0">
      <w:r>
        <w:t>recode fairtreat_11 .17=.33 if w11zb2b==3</w:t>
      </w:r>
    </w:p>
    <w:p w:rsidR="00410AA0" w:rsidRDefault="00410AA0" w:rsidP="00410AA0"/>
    <w:p w:rsidR="00410AA0" w:rsidRDefault="00410AA0" w:rsidP="00410AA0">
      <w:r>
        <w:t>gen fairtreat_17=w17x1</w:t>
      </w:r>
    </w:p>
    <w:p w:rsidR="00410AA0" w:rsidRDefault="00410AA0" w:rsidP="00410AA0">
      <w:r>
        <w:t>recode fairtreat_17 1=.83 2=.17 3=.5 else=.</w:t>
      </w:r>
    </w:p>
    <w:p w:rsidR="00410AA0" w:rsidRDefault="00410AA0" w:rsidP="00410AA0">
      <w:r>
        <w:t>recode fairtreat_17 .83=1 if w17x_f_2==1</w:t>
      </w:r>
    </w:p>
    <w:p w:rsidR="00410AA0" w:rsidRDefault="00410AA0" w:rsidP="00410AA0">
      <w:r>
        <w:t>recode fairtreat_17 .83=.66 if w17x_f_2==3</w:t>
      </w:r>
    </w:p>
    <w:p w:rsidR="00410AA0" w:rsidRDefault="00410AA0" w:rsidP="00410AA0">
      <w:r>
        <w:t>recode fairtreat_17 .17=0 if w17x_o_2==1</w:t>
      </w:r>
    </w:p>
    <w:p w:rsidR="00410AA0" w:rsidRDefault="00410AA0" w:rsidP="00410AA0">
      <w:r>
        <w:t>recode fairtreat_17 .17=.33 if w17x_o_2==3</w:t>
      </w:r>
    </w:p>
    <w:p w:rsidR="00410AA0" w:rsidRDefault="00410AA0" w:rsidP="00410AA0"/>
    <w:p w:rsidR="00410AA0" w:rsidRDefault="00410AA0" w:rsidP="00410AA0">
      <w:r>
        <w:t>*ANALYSES</w:t>
      </w:r>
    </w:p>
    <w:p w:rsidR="00410AA0" w:rsidRDefault="00410AA0" w:rsidP="00410AA0">
      <w:r>
        <w:t>//Wave 20 weight used because racial resentment items appear in that wave</w:t>
      </w:r>
    </w:p>
    <w:p w:rsidR="00410AA0" w:rsidRDefault="00410AA0" w:rsidP="00410AA0"/>
    <w:p w:rsidR="00410AA0" w:rsidRDefault="00410AA0" w:rsidP="00410AA0">
      <w:r>
        <w:t>*Table 1: The AMP, Explicit Prejudice, and Electoral Behavior in 2008</w:t>
      </w:r>
    </w:p>
    <w:p w:rsidR="00410AA0" w:rsidRDefault="00410AA0" w:rsidP="00410AA0">
      <w:r>
        <w:t>svyset [pweight=wgtpp20], strata(stratum)</w:t>
      </w:r>
    </w:p>
    <w:p w:rsidR="00410AA0" w:rsidRDefault="00410AA0" w:rsidP="00410AA0">
      <w:r>
        <w:t>svy: mlogit beh amp raceres dem rep lib cons econ bushapp age25to34 age35to44 age45to54 age55to64 age65to74 age75plus educhs educsc educcgplus incmiss inc15to34 inc35to59 inc60to74 inc75to99 inc100plus female black raceother hisp, baseoutcome(1)</w:t>
      </w:r>
    </w:p>
    <w:p w:rsidR="00410AA0" w:rsidRDefault="00410AA0" w:rsidP="00410AA0">
      <w:r>
        <w:t>svy: mlogit beh amp raceres dem rep lib cons econ bushapp age25to34 age35to44 age45to54 age55to64 age65to74 age75plus educhs educsc educcgplus incmiss inc15to34 inc35to59 inc60to74 inc75to99 inc100plus female black raceother hisp, baseoutcome(2)</w:t>
      </w:r>
    </w:p>
    <w:p w:rsidR="00410AA0" w:rsidRDefault="00410AA0" w:rsidP="00410AA0"/>
    <w:p w:rsidR="00410AA0" w:rsidRDefault="00410AA0" w:rsidP="00410AA0">
      <w:r>
        <w:t>*Table 2: Testing Timing Effects of AMP administration in the ANES Panel</w:t>
      </w:r>
    </w:p>
    <w:p w:rsidR="00410AA0" w:rsidRDefault="00410AA0" w:rsidP="00410AA0">
      <w:r>
        <w:t>svy, subpop(if w9amp_ve==2): mlogit beh amp raceres dem rep lib cons econ bushapp age25to34 age35to44 age45to54 age55to64 age65to74 age75plus educhs educsc educcgplus incmiss inc15to34 inc35to59 inc60to74 inc75to99 inc100plus female black raceother hisp, baseoutcome(1)</w:t>
      </w:r>
    </w:p>
    <w:p w:rsidR="00410AA0" w:rsidRDefault="00410AA0" w:rsidP="00410AA0">
      <w:r>
        <w:t>svy, subpop(if w9amp_ve==2): mlogit beh amp raceres dem rep lib cons econ bushapp age25to34 age35to44 age45to54 age55to64 age65to74 age75plus educhs educsc educcgplus incmiss inc15to34 inc35to59 inc60to74 inc75to99 inc100plus female black raceother hisp, baseoutcome(2)</w:t>
      </w:r>
    </w:p>
    <w:p w:rsidR="00410AA0" w:rsidRDefault="00410AA0" w:rsidP="00410AA0"/>
    <w:p w:rsidR="00410AA0" w:rsidRDefault="00410AA0" w:rsidP="00410AA0">
      <w:r>
        <w:lastRenderedPageBreak/>
        <w:t>svy, subpop(if w10amp_v==1): mlogit beh amp raceres dem rep lib cons econ bushapp age25to34 age35to44 age45to54 age55to64 age65to74 age75plus educhs educsc educcgplus incmiss inc15to34 inc35to59 inc60to74 inc75to99 inc100plus female black raceother hisp, baseoutcome(1)</w:t>
      </w:r>
    </w:p>
    <w:p w:rsidR="00410AA0" w:rsidRDefault="00410AA0" w:rsidP="00410AA0">
      <w:r>
        <w:t>svy, subpop(if w10amp_v==1): mlogit beh amp raceres dem rep lib cons econ bushapp age25to34 age35to44 age45to54 age55to64 age65to74 age75plus educhs educsc educcgplus incmiss inc15to34 inc35to59 inc60to74 inc75to99 inc100plus female black raceother hisp, baseoutcome(2)</w:t>
      </w:r>
    </w:p>
    <w:p w:rsidR="00410AA0" w:rsidRDefault="00410AA0" w:rsidP="00410AA0"/>
    <w:p w:rsidR="00410AA0" w:rsidRDefault="00410AA0" w:rsidP="00410AA0">
      <w:r>
        <w:t>*Table 3: Associations between the AMP and Evaluations of Candidates &amp; Parties</w:t>
      </w:r>
    </w:p>
    <w:p w:rsidR="00410AA0" w:rsidRDefault="00410AA0" w:rsidP="00410AA0">
      <w:r>
        <w:t xml:space="preserve">svy: reg likeObamaw60to1 amp raceres dem rep lib cons econ bushapp age25to34 age35to44 age45to54 age55to64 age65to74 age75plus educhs educsc educcgplus incmiss inc15to34 inc35to59 inc60to74 inc75to99 inc100plus female black raceother hisp </w:t>
      </w:r>
    </w:p>
    <w:p w:rsidR="00410AA0" w:rsidRDefault="00410AA0" w:rsidP="00410AA0">
      <w:r>
        <w:t xml:space="preserve">svy: reg molikedif6 amp raceres dem rep lib cons econ bushapp age25to34 age35to44 age45to54 age55to64 age65to74 age75plus educhs educsc educcgplus incmiss inc15to34 inc35to59 inc60to74 inc75to99 inc100plus female black raceother hisp </w:t>
      </w:r>
    </w:p>
    <w:p w:rsidR="00410AA0" w:rsidRDefault="00410AA0" w:rsidP="00410AA0"/>
    <w:p w:rsidR="00410AA0" w:rsidRDefault="00410AA0" w:rsidP="00410AA0">
      <w:r>
        <w:t xml:space="preserve">svy: reg likeObamaw90to1 amp raceres dem rep lib cons econ bushapp age25to34 age35to44 age45to54 age55to64 age65to74 age75plus educhs educsc educcgplus incmiss inc15to34 inc35to59 inc60to74 inc75to99 inc100plus female black raceother hisp </w:t>
      </w:r>
    </w:p>
    <w:p w:rsidR="00410AA0" w:rsidRDefault="00410AA0" w:rsidP="00410AA0">
      <w:r>
        <w:t xml:space="preserve">svy: reg molikedif9 amp raceres dem rep lib cons econ bushapp age25to34 age35to44 age45to54 age55to64 age65to74 age75plus educhs educsc educcgplus incmiss inc15to34 inc35to59 inc60to74 inc75to99 inc100plus female black raceother hisp </w:t>
      </w:r>
    </w:p>
    <w:p w:rsidR="00410AA0" w:rsidRDefault="00410AA0" w:rsidP="00410AA0">
      <w:r>
        <w:t xml:space="preserve">svy: reg likedemsw90to1 amp raceres dem rep lib cons econ bushapp age25to34 age35to44 age45to54 age55to64 age65to74 age75plus educhs educsc educcgplus incmiss inc15to34 inc35to59 inc60to74 inc75to99 inc100plus female black raceother hisp </w:t>
      </w:r>
    </w:p>
    <w:p w:rsidR="00410AA0" w:rsidRDefault="00410AA0" w:rsidP="00410AA0">
      <w:r>
        <w:t xml:space="preserve">svy: reg rdlikedif9 amp raceres dem rep lib cons econ bushapp age25to34 age35to44 age45to54 age55to64 age65to74 age75plus educhs educsc educcgplus incmiss inc15to34 inc35to59 inc60to74 inc75to99 inc100plus female black raceother hisp </w:t>
      </w:r>
    </w:p>
    <w:p w:rsidR="00410AA0" w:rsidRDefault="00410AA0" w:rsidP="00410AA0"/>
    <w:p w:rsidR="00410AA0" w:rsidRDefault="00410AA0" w:rsidP="00410AA0">
      <w:r>
        <w:t xml:space="preserve">svy: reg likeObamaw100to1 amp raceres dem rep lib cons econ bushapp age25to34 age35to44 age45to54 age55to64 age65to74 age75plus educhs educsc educcgplus incmiss inc15to34 inc35to59 inc60to74 inc75to99 inc100plus female black raceother hisp </w:t>
      </w:r>
    </w:p>
    <w:p w:rsidR="00410AA0" w:rsidRDefault="00410AA0" w:rsidP="00410AA0">
      <w:r>
        <w:t xml:space="preserve">svy: reg molikedif10 amp raceres dem rep lib cons econ bushapp age25to34 age35to44 age45to54 age55to64 age65to74 age75plus educhs educsc educcgplus incmiss inc15to34 inc35to59 inc60to74 inc75to99 inc100plus female black raceother hisp </w:t>
      </w:r>
    </w:p>
    <w:p w:rsidR="00410AA0" w:rsidRDefault="00410AA0" w:rsidP="00410AA0">
      <w:r>
        <w:t xml:space="preserve">svy: reg likedemsw100to1 amp raceres dem rep lib cons econ bushapp age25to34 age35to44 age45to54 age55to64 age65to74 age75plus educhs educsc educcgplus incmiss inc15to34 inc35to59 inc60to74 inc75to99 inc100plus female black raceother hisp </w:t>
      </w:r>
    </w:p>
    <w:p w:rsidR="00410AA0" w:rsidRDefault="00410AA0" w:rsidP="00410AA0">
      <w:r>
        <w:t xml:space="preserve">svy: reg rdlikedif10 amp raceres dem rep lib cons econ bushapp age25to34 age35to44 age45to54 age55to64 age65to74 age75plus educhs educsc educcgplus incmiss inc15to34 inc35to59 inc60to74 inc75to99 inc100plus female black raceother hisp </w:t>
      </w:r>
    </w:p>
    <w:p w:rsidR="00410AA0" w:rsidRDefault="00410AA0" w:rsidP="00410AA0"/>
    <w:p w:rsidR="00410AA0" w:rsidRDefault="00410AA0" w:rsidP="00410AA0">
      <w:r>
        <w:t xml:space="preserve">svy: reg likeObamaw170to1 amp raceres dem rep lib cons econ bushapp age25to34 age35to44 age45to54 age55to64 age65to74 age75plus educhs educsc educcgplus incmiss inc15to34 inc35to59 inc60to74 inc75to99 inc100plus female black raceother hisp </w:t>
      </w:r>
    </w:p>
    <w:p w:rsidR="00410AA0" w:rsidRDefault="00410AA0" w:rsidP="00410AA0">
      <w:r>
        <w:t xml:space="preserve">svy: reg molikedif17 amp raceres dem rep lib cons econ bushapp age25to34 age35to44 age45to54 age55to64 age65to74 age75plus educhs educsc educcgplus incmiss inc15to34 inc35to59 inc60to74 inc75to99 inc100plus female black raceother hisp </w:t>
      </w:r>
    </w:p>
    <w:p w:rsidR="00410AA0" w:rsidRDefault="00410AA0" w:rsidP="00410AA0"/>
    <w:p w:rsidR="00410AA0" w:rsidRDefault="00410AA0" w:rsidP="00410AA0">
      <w:r>
        <w:t>svy: reg obamaapp19 amp raceres dem rep lib cons econ bushapp age25to34 age35to44 age45to54 age55to64 age65to74 age75plus educhs educsc educcgplus incmiss inc15to34 inc35to59 inc60to74 inc75to99 inc100plus female black raceot</w:t>
      </w:r>
      <w:bookmarkStart w:id="0" w:name="_GoBack"/>
      <w:bookmarkEnd w:id="0"/>
      <w:r>
        <w:t xml:space="preserve">her hisp </w:t>
      </w:r>
    </w:p>
    <w:p w:rsidR="00410AA0" w:rsidRDefault="00410AA0" w:rsidP="00410AA0">
      <w:r>
        <w:lastRenderedPageBreak/>
        <w:t xml:space="preserve">svy: reg likedem19 amp raceres dem rep lib cons econ bushapp age25to34 age35to44 age45to54 age55to64 age65to74 age75plus educhs educsc educcgplus incmiss inc15to34 inc35to59 inc60to74 inc75to99 inc100plus female black raceother hisp </w:t>
      </w:r>
    </w:p>
    <w:p w:rsidR="00410AA0" w:rsidRDefault="00410AA0" w:rsidP="00410AA0">
      <w:r>
        <w:t xml:space="preserve">svy: reg rdlikedif19 amp raceres dem rep lib cons econ bushapp age25to34 age35to44 age45to54 age55to64 age65to74 age75plus educhs educsc educcgplus incmiss inc15to34 inc35to59 inc60to74 inc75to99 inc100plus female black raceother hisp </w:t>
      </w:r>
    </w:p>
    <w:p w:rsidR="00410AA0" w:rsidRDefault="00410AA0" w:rsidP="00410AA0"/>
    <w:p w:rsidR="00410AA0" w:rsidRDefault="00410AA0" w:rsidP="00410AA0">
      <w:r>
        <w:t>*Table 4: Associations between the AMP and Race-Relevant Policy Attitudes</w:t>
      </w:r>
    </w:p>
    <w:p w:rsidR="00410AA0" w:rsidRDefault="00410AA0" w:rsidP="00410AA0">
      <w:r>
        <w:t>svy: reg fairtreat_9 amp raceres dem rep lib cons age25to34 age35to44 age45to54 age55to64 age65to74 age75plus educhs educsc educcgplus incmiss inc15to34 inc35to59 inc60to74 inc75to99 inc100plus female black raceother hisp</w:t>
      </w:r>
    </w:p>
    <w:p w:rsidR="00410AA0" w:rsidRDefault="00410AA0" w:rsidP="00410AA0">
      <w:r>
        <w:t>svy: reg collaffact_9 amp raceres dem rep lib cons age25to34 age35to44 age45to54 age55to64 age65to74 age75plus educhs educsc educcgplus incmiss inc15to34 inc35to59 inc60to74 inc75to99 inc100plus female black raceother hisp</w:t>
      </w:r>
    </w:p>
    <w:p w:rsidR="00410AA0" w:rsidRDefault="00410AA0" w:rsidP="00410AA0">
      <w:r>
        <w:t>svy: reg fairtreat_11 amp raceres dem rep lib cons age25to34 age35to44 age45to54 age55to64 age65to74 age75plus educhs educsc educcgplus incmiss inc15to34 inc35to59 inc60to74 inc75to99 inc100plus female black raceother hisp</w:t>
      </w:r>
    </w:p>
    <w:p w:rsidR="00410AA0" w:rsidRDefault="00410AA0" w:rsidP="00410AA0">
      <w:r>
        <w:t>svy: reg jobaffact_11 amp raceres dem rep lib cons age25to34 age35to44 age45to54 age55to64 age65to74 age75plus educhs educsc educcgplus incmiss inc15to34 inc35to59 inc60to74 inc75to99 inc100plus female black raceother hisp</w:t>
      </w:r>
    </w:p>
    <w:p w:rsidR="00410AA0" w:rsidRDefault="00410AA0" w:rsidP="00410AA0">
      <w:r>
        <w:t>svy: reg collaffact_13 amp raceres dem rep lib cons age25to34 age35to44 age45to54 age55to64 age65to74 age75plus educhs educsc educcgplus incmiss inc15to34 inc35to59 inc60to74 inc75to99 inc100plus female black raceother hisp</w:t>
      </w:r>
    </w:p>
    <w:p w:rsidR="00410AA0" w:rsidRDefault="00410AA0" w:rsidP="00410AA0">
      <w:r>
        <w:t>svy: reg jobaffact_13 amp raceres dem rep lib cons age25to34 age35to44 age45to54 age55to64 age65to74 age75plus educhs educsc educcgplus incmiss inc15to34 inc35to59 inc60to74 inc75to99 inc100plus female black raceother hisp</w:t>
      </w:r>
    </w:p>
    <w:p w:rsidR="003A4872" w:rsidRDefault="00410AA0" w:rsidP="00410AA0">
      <w:r>
        <w:t>svy: reg fairtreat_17 amp raceres dem rep lib cons age25to34 age35to44 age45to54 age55to64 age65to74 age75plus educhs educsc educcgplus incmiss inc15to34 inc35to59 inc60to74 inc75to99 inc100plus female black raceother hisp</w:t>
      </w:r>
    </w:p>
    <w:sectPr w:rsidR="003A48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0AA0"/>
    <w:rsid w:val="0001403F"/>
    <w:rsid w:val="001504DC"/>
    <w:rsid w:val="003A4872"/>
    <w:rsid w:val="00410AA0"/>
    <w:rsid w:val="005616D6"/>
    <w:rsid w:val="00A205B2"/>
    <w:rsid w:val="00B37C5C"/>
    <w:rsid w:val="00BC1F21"/>
    <w:rsid w:val="00D47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Theme="minorHAnsi" w:eastAsiaTheme="minorEastAsia" w:hAnsiTheme="minorHAn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Theme="minorHAnsi" w:eastAsiaTheme="minorEastAsia" w:hAnsiTheme="minorHAn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59C068DD.dotm</Template>
  <TotalTime>1</TotalTime>
  <Pages>25</Pages>
  <Words>7128</Words>
  <Characters>40636</Characters>
  <Application>Microsoft Office Word</Application>
  <DocSecurity>0</DocSecurity>
  <Lines>338</Lines>
  <Paragraphs>95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Monmouth College</Company>
  <LinksUpToDate>false</LinksUpToDate>
  <CharactersWithSpaces>47669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Kalmoe, Nathan</dc:creator>
  <cp:lastModifiedBy>Kalmoe, Nathan</cp:lastModifiedBy>
  <cp:revision>1</cp:revision>
  <dcterms:created xsi:type="dcterms:W3CDTF">2015-05-26T20:02:00Z</dcterms:created>
  <dcterms:modified xsi:type="dcterms:W3CDTF">2015-05-26T20:03:00Z</dcterms:modified>
</cp:coreProperties>
</file>