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703" w:rsidRDefault="00FF1703" w:rsidP="00FF1703">
      <w:r>
        <w:t>use "C:\Users\kalmoe.UMROOT.001\Desktop\ANES 2008.dta", clear</w:t>
      </w:r>
    </w:p>
    <w:p w:rsidR="00FF1703" w:rsidRDefault="00FF1703" w:rsidP="00FF1703">
      <w:r>
        <w:t>set more off</w:t>
      </w:r>
    </w:p>
    <w:p w:rsidR="00FF1703" w:rsidRDefault="00FF1703" w:rsidP="00FF1703"/>
    <w:p w:rsidR="00FF1703" w:rsidRDefault="00FF1703" w:rsidP="00FF1703">
      <w:r>
        <w:t>//AMP</w:t>
      </w:r>
    </w:p>
    <w:p w:rsidR="00FF1703" w:rsidRDefault="00FF1703" w:rsidP="00FF1703">
      <w:r>
        <w:t>gen black1= v085311</w:t>
      </w:r>
    </w:p>
    <w:p w:rsidR="00FF1703" w:rsidRDefault="00FF1703" w:rsidP="00FF1703">
      <w:r>
        <w:t>recode black1 0=0 1=1 else=.</w:t>
      </w:r>
    </w:p>
    <w:p w:rsidR="00FF1703" w:rsidRDefault="00FF1703" w:rsidP="00FF1703">
      <w:r>
        <w:t>gen black1miss=v085311</w:t>
      </w:r>
    </w:p>
    <w:p w:rsidR="00FF1703" w:rsidRDefault="00FF1703" w:rsidP="00FF1703">
      <w:r>
        <w:t>recode black1miss . -5 -4=1 else=0</w:t>
      </w:r>
    </w:p>
    <w:p w:rsidR="00FF1703" w:rsidRDefault="00FF1703" w:rsidP="00FF1703">
      <w:r>
        <w:t>gen black2= v085312</w:t>
      </w:r>
    </w:p>
    <w:p w:rsidR="00FF1703" w:rsidRDefault="00FF1703" w:rsidP="00FF1703">
      <w:r>
        <w:t>recode black2 0=0 1=1 else=.</w:t>
      </w:r>
    </w:p>
    <w:p w:rsidR="00FF1703" w:rsidRDefault="00FF1703" w:rsidP="00FF1703">
      <w:r>
        <w:t>gen black2miss=v085312</w:t>
      </w:r>
    </w:p>
    <w:p w:rsidR="00FF1703" w:rsidRDefault="00FF1703" w:rsidP="00FF1703">
      <w:r>
        <w:t>recode black2miss . -5 -4=1 else=0</w:t>
      </w:r>
    </w:p>
    <w:p w:rsidR="00FF1703" w:rsidRDefault="00FF1703" w:rsidP="00FF1703">
      <w:r>
        <w:t>gen black3= v085313</w:t>
      </w:r>
    </w:p>
    <w:p w:rsidR="00FF1703" w:rsidRDefault="00FF1703" w:rsidP="00FF1703">
      <w:r>
        <w:t>recode black3 0=0 1=1 else=.</w:t>
      </w:r>
    </w:p>
    <w:p w:rsidR="00FF1703" w:rsidRDefault="00FF1703" w:rsidP="00FF1703">
      <w:r>
        <w:t>gen black3miss=v085313</w:t>
      </w:r>
    </w:p>
    <w:p w:rsidR="00FF1703" w:rsidRDefault="00FF1703" w:rsidP="00FF1703">
      <w:r>
        <w:t>recode black3miss . -5 -4=1 else=0</w:t>
      </w:r>
    </w:p>
    <w:p w:rsidR="00FF1703" w:rsidRDefault="00FF1703" w:rsidP="00FF1703">
      <w:r>
        <w:t>gen black4= v085314</w:t>
      </w:r>
    </w:p>
    <w:p w:rsidR="00FF1703" w:rsidRDefault="00FF1703" w:rsidP="00FF1703">
      <w:r>
        <w:t>recode black4 0=0 1=1 else=.</w:t>
      </w:r>
    </w:p>
    <w:p w:rsidR="00FF1703" w:rsidRDefault="00FF1703" w:rsidP="00FF1703">
      <w:r>
        <w:t>gen black4miss=v085314</w:t>
      </w:r>
    </w:p>
    <w:p w:rsidR="00FF1703" w:rsidRDefault="00FF1703" w:rsidP="00FF1703">
      <w:r>
        <w:t>recode black4miss . -5 -4=1 else=0</w:t>
      </w:r>
    </w:p>
    <w:p w:rsidR="00FF1703" w:rsidRDefault="00FF1703" w:rsidP="00FF1703">
      <w:r>
        <w:t>gen black5= v085315</w:t>
      </w:r>
    </w:p>
    <w:p w:rsidR="00FF1703" w:rsidRDefault="00FF1703" w:rsidP="00FF1703">
      <w:r>
        <w:t>recode black5 0=0 1=1 else=.</w:t>
      </w:r>
    </w:p>
    <w:p w:rsidR="00FF1703" w:rsidRDefault="00FF1703" w:rsidP="00FF1703">
      <w:r>
        <w:t>gen black5miss=v085315</w:t>
      </w:r>
    </w:p>
    <w:p w:rsidR="00FF1703" w:rsidRDefault="00FF1703" w:rsidP="00FF1703">
      <w:r>
        <w:t>recode black5miss . -5 -4=1 else=0</w:t>
      </w:r>
    </w:p>
    <w:p w:rsidR="00FF1703" w:rsidRDefault="00FF1703" w:rsidP="00FF1703">
      <w:r>
        <w:t>gen black6= v085316</w:t>
      </w:r>
    </w:p>
    <w:p w:rsidR="00FF1703" w:rsidRDefault="00FF1703" w:rsidP="00FF1703">
      <w:r>
        <w:t>recode black6 0=0 1=1 else=.</w:t>
      </w:r>
    </w:p>
    <w:p w:rsidR="00FF1703" w:rsidRDefault="00FF1703" w:rsidP="00FF1703">
      <w:r>
        <w:t>gen black6miss=v085316</w:t>
      </w:r>
    </w:p>
    <w:p w:rsidR="00FF1703" w:rsidRDefault="00FF1703" w:rsidP="00FF1703">
      <w:r>
        <w:t>recode black6miss . -5 -4=1 else=0</w:t>
      </w:r>
    </w:p>
    <w:p w:rsidR="00FF1703" w:rsidRDefault="00FF1703" w:rsidP="00FF1703">
      <w:r>
        <w:t>gen black7= v085317</w:t>
      </w:r>
    </w:p>
    <w:p w:rsidR="00FF1703" w:rsidRDefault="00FF1703" w:rsidP="00FF1703">
      <w:r>
        <w:t>recode black7 0=0 1=1 else=.</w:t>
      </w:r>
    </w:p>
    <w:p w:rsidR="00FF1703" w:rsidRDefault="00FF1703" w:rsidP="00FF1703">
      <w:r>
        <w:t>gen black7miss=v085317</w:t>
      </w:r>
    </w:p>
    <w:p w:rsidR="00FF1703" w:rsidRDefault="00FF1703" w:rsidP="00FF1703">
      <w:r>
        <w:t>recode black7miss . -5 -4=1 else=0</w:t>
      </w:r>
    </w:p>
    <w:p w:rsidR="00FF1703" w:rsidRDefault="00FF1703" w:rsidP="00FF1703">
      <w:r>
        <w:t>gen black8= v085318</w:t>
      </w:r>
    </w:p>
    <w:p w:rsidR="00FF1703" w:rsidRDefault="00FF1703" w:rsidP="00FF1703">
      <w:r>
        <w:t>recode black8 0=0 1=1 else=.</w:t>
      </w:r>
    </w:p>
    <w:p w:rsidR="00FF1703" w:rsidRDefault="00FF1703" w:rsidP="00FF1703">
      <w:r>
        <w:t>gen black8miss=v085318</w:t>
      </w:r>
    </w:p>
    <w:p w:rsidR="00FF1703" w:rsidRDefault="00FF1703" w:rsidP="00FF1703">
      <w:r>
        <w:t>recode black8miss . -5 -4=1 else=0</w:t>
      </w:r>
    </w:p>
    <w:p w:rsidR="00FF1703" w:rsidRDefault="00FF1703" w:rsidP="00FF1703">
      <w:r>
        <w:t>gen black9= v085319</w:t>
      </w:r>
    </w:p>
    <w:p w:rsidR="00FF1703" w:rsidRDefault="00FF1703" w:rsidP="00FF1703">
      <w:r>
        <w:t>recode black9 0=0 1=1 else=.</w:t>
      </w:r>
    </w:p>
    <w:p w:rsidR="00FF1703" w:rsidRDefault="00FF1703" w:rsidP="00FF1703">
      <w:r>
        <w:t>gen black9miss=v085319</w:t>
      </w:r>
    </w:p>
    <w:p w:rsidR="00FF1703" w:rsidRDefault="00FF1703" w:rsidP="00FF1703">
      <w:r>
        <w:t>recode black9miss . -5 -4=1 else=0</w:t>
      </w:r>
    </w:p>
    <w:p w:rsidR="00FF1703" w:rsidRDefault="00FF1703" w:rsidP="00FF1703">
      <w:r>
        <w:t>gen black10= v085320</w:t>
      </w:r>
    </w:p>
    <w:p w:rsidR="00FF1703" w:rsidRDefault="00FF1703" w:rsidP="00FF1703">
      <w:r>
        <w:t>recode black10 0=0 1=1 else=.</w:t>
      </w:r>
    </w:p>
    <w:p w:rsidR="00FF1703" w:rsidRDefault="00FF1703" w:rsidP="00FF1703">
      <w:r>
        <w:t>gen black10miss=v085320</w:t>
      </w:r>
    </w:p>
    <w:p w:rsidR="00FF1703" w:rsidRDefault="00FF1703" w:rsidP="00FF1703">
      <w:r>
        <w:t>recode black10miss . -5 -4=1 else=0</w:t>
      </w:r>
    </w:p>
    <w:p w:rsidR="00FF1703" w:rsidRDefault="00FF1703" w:rsidP="00FF1703">
      <w:r>
        <w:t>gen black11= v085321</w:t>
      </w:r>
    </w:p>
    <w:p w:rsidR="00FF1703" w:rsidRDefault="00FF1703" w:rsidP="00FF1703">
      <w:r>
        <w:t>recode black11 0=0 1=1 else=.</w:t>
      </w:r>
    </w:p>
    <w:p w:rsidR="00FF1703" w:rsidRDefault="00FF1703" w:rsidP="00FF1703">
      <w:r>
        <w:t>gen black11miss=v085321</w:t>
      </w:r>
    </w:p>
    <w:p w:rsidR="00FF1703" w:rsidRDefault="00FF1703" w:rsidP="00FF1703">
      <w:r>
        <w:t>recode black11miss . -5 -4=1 else=0</w:t>
      </w:r>
    </w:p>
    <w:p w:rsidR="00FF1703" w:rsidRDefault="00FF1703" w:rsidP="00FF1703">
      <w:r>
        <w:t>gen black12= v085322</w:t>
      </w:r>
    </w:p>
    <w:p w:rsidR="00FF1703" w:rsidRDefault="00FF1703" w:rsidP="00FF1703">
      <w:r>
        <w:t>recode black12 0=0 1=1 else=.</w:t>
      </w:r>
    </w:p>
    <w:p w:rsidR="00FF1703" w:rsidRDefault="00FF1703" w:rsidP="00FF1703">
      <w:r>
        <w:t>gen black12miss=v085322</w:t>
      </w:r>
    </w:p>
    <w:p w:rsidR="00FF1703" w:rsidRDefault="00FF1703" w:rsidP="00FF1703">
      <w:r>
        <w:t>recode black12miss . -5 -4=1 else=0</w:t>
      </w:r>
    </w:p>
    <w:p w:rsidR="00FF1703" w:rsidRDefault="00FF1703" w:rsidP="00FF1703">
      <w:r>
        <w:t>gen black13= v085323</w:t>
      </w:r>
    </w:p>
    <w:p w:rsidR="00FF1703" w:rsidRDefault="00FF1703" w:rsidP="00FF1703">
      <w:r>
        <w:t>recode black13 0=0 1=1 else=.</w:t>
      </w:r>
    </w:p>
    <w:p w:rsidR="00FF1703" w:rsidRDefault="00FF1703" w:rsidP="00FF1703">
      <w:r>
        <w:t>gen black13miss=v085323</w:t>
      </w:r>
    </w:p>
    <w:p w:rsidR="00FF1703" w:rsidRDefault="00FF1703" w:rsidP="00FF1703">
      <w:r>
        <w:t>recode black13miss . -5 -4=1 else=0</w:t>
      </w:r>
    </w:p>
    <w:p w:rsidR="00FF1703" w:rsidRDefault="00FF1703" w:rsidP="00FF1703">
      <w:r>
        <w:t>gen black14= v085324</w:t>
      </w:r>
    </w:p>
    <w:p w:rsidR="00FF1703" w:rsidRDefault="00FF1703" w:rsidP="00FF1703">
      <w:r>
        <w:t>recode black14 0=0 1=1 else=.</w:t>
      </w:r>
    </w:p>
    <w:p w:rsidR="00FF1703" w:rsidRDefault="00FF1703" w:rsidP="00FF1703">
      <w:r>
        <w:t>gen black14miss=v085324</w:t>
      </w:r>
    </w:p>
    <w:p w:rsidR="00FF1703" w:rsidRDefault="00FF1703" w:rsidP="00FF1703">
      <w:r>
        <w:t>recode black14miss . -5 -4=1 else=0</w:t>
      </w:r>
    </w:p>
    <w:p w:rsidR="00FF1703" w:rsidRDefault="00FF1703" w:rsidP="00FF1703">
      <w:r>
        <w:t>gen black15= v085325</w:t>
      </w:r>
    </w:p>
    <w:p w:rsidR="00FF1703" w:rsidRDefault="00FF1703" w:rsidP="00FF1703">
      <w:r>
        <w:t>recode black15 0=0 1=1 else=.</w:t>
      </w:r>
    </w:p>
    <w:p w:rsidR="00FF1703" w:rsidRDefault="00FF1703" w:rsidP="00FF1703">
      <w:r>
        <w:t>gen black15miss=v085325</w:t>
      </w:r>
    </w:p>
    <w:p w:rsidR="00FF1703" w:rsidRDefault="00FF1703" w:rsidP="00FF1703">
      <w:r>
        <w:t>recode black15miss . -5 -4=1 else=0</w:t>
      </w:r>
    </w:p>
    <w:p w:rsidR="00FF1703" w:rsidRDefault="00FF1703" w:rsidP="00FF1703">
      <w:r>
        <w:t>gen black16= v085326</w:t>
      </w:r>
    </w:p>
    <w:p w:rsidR="00FF1703" w:rsidRDefault="00FF1703" w:rsidP="00FF1703">
      <w:r>
        <w:t>recode black16 0=0 1=1 else=.</w:t>
      </w:r>
    </w:p>
    <w:p w:rsidR="00FF1703" w:rsidRDefault="00FF1703" w:rsidP="00FF1703">
      <w:r>
        <w:t>gen black16miss=v085326</w:t>
      </w:r>
    </w:p>
    <w:p w:rsidR="00FF1703" w:rsidRDefault="00FF1703" w:rsidP="00FF1703">
      <w:r>
        <w:t>recode black16miss . -5 -4=1 else=0</w:t>
      </w:r>
    </w:p>
    <w:p w:rsidR="00FF1703" w:rsidRDefault="00FF1703" w:rsidP="00FF1703">
      <w:r>
        <w:t>gen black17= v085327</w:t>
      </w:r>
    </w:p>
    <w:p w:rsidR="00FF1703" w:rsidRDefault="00FF1703" w:rsidP="00FF1703">
      <w:r>
        <w:t>recode black17 0=0 1=1 else=.</w:t>
      </w:r>
    </w:p>
    <w:p w:rsidR="00FF1703" w:rsidRDefault="00FF1703" w:rsidP="00FF1703">
      <w:r>
        <w:t>gen black17miss=v085327</w:t>
      </w:r>
    </w:p>
    <w:p w:rsidR="00FF1703" w:rsidRDefault="00FF1703" w:rsidP="00FF1703">
      <w:r>
        <w:t>recode black17miss . -5 -4=1 else=0</w:t>
      </w:r>
    </w:p>
    <w:p w:rsidR="00FF1703" w:rsidRDefault="00FF1703" w:rsidP="00FF1703">
      <w:r>
        <w:t>gen black18= v085328</w:t>
      </w:r>
    </w:p>
    <w:p w:rsidR="00FF1703" w:rsidRDefault="00FF1703" w:rsidP="00FF1703">
      <w:r>
        <w:t>recode black18 0=0 1=1 else=.</w:t>
      </w:r>
    </w:p>
    <w:p w:rsidR="00FF1703" w:rsidRDefault="00FF1703" w:rsidP="00FF1703">
      <w:r>
        <w:t>gen black18miss=v085328</w:t>
      </w:r>
    </w:p>
    <w:p w:rsidR="00FF1703" w:rsidRDefault="00FF1703" w:rsidP="00FF1703">
      <w:r>
        <w:t>recode black18miss . -5 -4=1 else=0</w:t>
      </w:r>
    </w:p>
    <w:p w:rsidR="00FF1703" w:rsidRDefault="00FF1703" w:rsidP="00FF1703">
      <w:r>
        <w:t>gen black19= v085329</w:t>
      </w:r>
    </w:p>
    <w:p w:rsidR="00FF1703" w:rsidRDefault="00FF1703" w:rsidP="00FF1703">
      <w:r>
        <w:t>recode black19 0=0 1=1 else=.</w:t>
      </w:r>
    </w:p>
    <w:p w:rsidR="00FF1703" w:rsidRDefault="00FF1703" w:rsidP="00FF1703">
      <w:r>
        <w:t>gen black19miss=v085329</w:t>
      </w:r>
    </w:p>
    <w:p w:rsidR="00FF1703" w:rsidRDefault="00FF1703" w:rsidP="00FF1703">
      <w:r>
        <w:t>recode black19miss . -5 -4=1 else=0</w:t>
      </w:r>
    </w:p>
    <w:p w:rsidR="00FF1703" w:rsidRDefault="00FF1703" w:rsidP="00FF1703">
      <w:r>
        <w:t>gen black20= v085330</w:t>
      </w:r>
    </w:p>
    <w:p w:rsidR="00FF1703" w:rsidRDefault="00FF1703" w:rsidP="00FF1703">
      <w:r>
        <w:t>recode black20 0=0 1=1 else=.</w:t>
      </w:r>
    </w:p>
    <w:p w:rsidR="00FF1703" w:rsidRDefault="00FF1703" w:rsidP="00FF1703">
      <w:r>
        <w:t>gen black20miss=v085330</w:t>
      </w:r>
    </w:p>
    <w:p w:rsidR="00FF1703" w:rsidRDefault="00FF1703" w:rsidP="00FF1703">
      <w:r>
        <w:t>recode black20miss . -5 -4=1 else=0</w:t>
      </w:r>
    </w:p>
    <w:p w:rsidR="00FF1703" w:rsidRDefault="00FF1703" w:rsidP="00FF1703">
      <w:r>
        <w:t>gen black21= v085331</w:t>
      </w:r>
    </w:p>
    <w:p w:rsidR="00FF1703" w:rsidRDefault="00FF1703" w:rsidP="00FF1703">
      <w:r>
        <w:t>recode black21 0=0 1=1 else=.</w:t>
      </w:r>
    </w:p>
    <w:p w:rsidR="00FF1703" w:rsidRDefault="00FF1703" w:rsidP="00FF1703">
      <w:r>
        <w:t>gen black21miss=v085331</w:t>
      </w:r>
    </w:p>
    <w:p w:rsidR="00FF1703" w:rsidRDefault="00FF1703" w:rsidP="00FF1703">
      <w:r>
        <w:t>recode black21miss . -5 -4=1 else=0</w:t>
      </w:r>
    </w:p>
    <w:p w:rsidR="00FF1703" w:rsidRDefault="00FF1703" w:rsidP="00FF1703">
      <w:r>
        <w:t>gen black22= v085332</w:t>
      </w:r>
    </w:p>
    <w:p w:rsidR="00FF1703" w:rsidRDefault="00FF1703" w:rsidP="00FF1703">
      <w:r>
        <w:t>recode black22 0=0 1=1 else=.</w:t>
      </w:r>
    </w:p>
    <w:p w:rsidR="00FF1703" w:rsidRDefault="00FF1703" w:rsidP="00FF1703">
      <w:r>
        <w:t>gen black22miss=v085332</w:t>
      </w:r>
    </w:p>
    <w:p w:rsidR="00FF1703" w:rsidRDefault="00FF1703" w:rsidP="00FF1703">
      <w:r>
        <w:t>recode black22miss . -5 -4=1 else=0</w:t>
      </w:r>
    </w:p>
    <w:p w:rsidR="00FF1703" w:rsidRDefault="00FF1703" w:rsidP="00FF1703">
      <w:r>
        <w:t>gen black23= v085333</w:t>
      </w:r>
    </w:p>
    <w:p w:rsidR="00FF1703" w:rsidRDefault="00FF1703" w:rsidP="00FF1703">
      <w:r>
        <w:t>recode black23 0=0 1=1 else=.</w:t>
      </w:r>
    </w:p>
    <w:p w:rsidR="00FF1703" w:rsidRDefault="00FF1703" w:rsidP="00FF1703">
      <w:r>
        <w:t>gen black23miss=v085333</w:t>
      </w:r>
    </w:p>
    <w:p w:rsidR="00FF1703" w:rsidRDefault="00FF1703" w:rsidP="00FF1703">
      <w:r>
        <w:t>recode black23miss . -5 -4=1 else=0</w:t>
      </w:r>
    </w:p>
    <w:p w:rsidR="00FF1703" w:rsidRDefault="00FF1703" w:rsidP="00FF1703">
      <w:r>
        <w:t>gen black24= v085334</w:t>
      </w:r>
    </w:p>
    <w:p w:rsidR="00FF1703" w:rsidRDefault="00FF1703" w:rsidP="00FF1703">
      <w:r>
        <w:t>recode black24 0=0 1=1 else=.</w:t>
      </w:r>
    </w:p>
    <w:p w:rsidR="00FF1703" w:rsidRDefault="00FF1703" w:rsidP="00FF1703">
      <w:r>
        <w:t>gen black24miss=v085334</w:t>
      </w:r>
    </w:p>
    <w:p w:rsidR="00FF1703" w:rsidRDefault="00FF1703" w:rsidP="00FF1703">
      <w:r>
        <w:t>recode black24miss . -5 -4=1 else=0</w:t>
      </w:r>
    </w:p>
    <w:p w:rsidR="00FF1703" w:rsidRDefault="00FF1703" w:rsidP="00FF1703">
      <w:r>
        <w:t>gen blackmiss=(black1miss+black2miss+black3miss+black4miss+black5miss+black6miss+black7miss+black8miss+black9miss+black10miss+black11miss+black12miss+black13miss+black14miss+black15miss+black16miss+black17miss+black18miss+black19miss+black20miss+black21miss+black22miss+black23miss+black24miss)</w:t>
      </w:r>
    </w:p>
    <w:p w:rsidR="00FF1703" w:rsidRDefault="00FF1703" w:rsidP="00FF1703"/>
    <w:p w:rsidR="00FF1703" w:rsidRDefault="00FF1703" w:rsidP="00FF1703">
      <w:r>
        <w:t>gen white1= v085335</w:t>
      </w:r>
    </w:p>
    <w:p w:rsidR="00FF1703" w:rsidRDefault="00FF1703" w:rsidP="00FF1703">
      <w:r>
        <w:t>recode white1 0=0 1=1 else=.</w:t>
      </w:r>
    </w:p>
    <w:p w:rsidR="00FF1703" w:rsidRDefault="00FF1703" w:rsidP="00FF1703">
      <w:r>
        <w:t>gen white1miss=v085335</w:t>
      </w:r>
    </w:p>
    <w:p w:rsidR="00FF1703" w:rsidRDefault="00FF1703" w:rsidP="00FF1703">
      <w:r>
        <w:t>recode white1miss . -5 -4=1 else=0</w:t>
      </w:r>
    </w:p>
    <w:p w:rsidR="00FF1703" w:rsidRDefault="00FF1703" w:rsidP="00FF1703">
      <w:r>
        <w:t>gen white2= v085336</w:t>
      </w:r>
    </w:p>
    <w:p w:rsidR="00FF1703" w:rsidRDefault="00FF1703" w:rsidP="00FF1703">
      <w:r>
        <w:t>recode white2 0=0 1=1 else=.</w:t>
      </w:r>
    </w:p>
    <w:p w:rsidR="00FF1703" w:rsidRDefault="00FF1703" w:rsidP="00FF1703">
      <w:r>
        <w:t>gen white2miss=v085336</w:t>
      </w:r>
    </w:p>
    <w:p w:rsidR="00FF1703" w:rsidRDefault="00FF1703" w:rsidP="00FF1703">
      <w:r>
        <w:t>recode white2miss . -5 -4=1 else=0</w:t>
      </w:r>
    </w:p>
    <w:p w:rsidR="00FF1703" w:rsidRDefault="00FF1703" w:rsidP="00FF1703">
      <w:r>
        <w:t>gen white3= v085337</w:t>
      </w:r>
    </w:p>
    <w:p w:rsidR="00FF1703" w:rsidRDefault="00FF1703" w:rsidP="00FF1703">
      <w:r>
        <w:t>recode white3 0=0 1=1 else=.</w:t>
      </w:r>
    </w:p>
    <w:p w:rsidR="00FF1703" w:rsidRDefault="00FF1703" w:rsidP="00FF1703">
      <w:r>
        <w:t>gen white3miss=v085337</w:t>
      </w:r>
    </w:p>
    <w:p w:rsidR="00FF1703" w:rsidRDefault="00FF1703" w:rsidP="00FF1703">
      <w:r>
        <w:t>recode white3miss . -5 -4=1 else=0</w:t>
      </w:r>
    </w:p>
    <w:p w:rsidR="00FF1703" w:rsidRDefault="00FF1703" w:rsidP="00FF1703">
      <w:r>
        <w:t>gen white4= v085338</w:t>
      </w:r>
    </w:p>
    <w:p w:rsidR="00FF1703" w:rsidRDefault="00FF1703" w:rsidP="00FF1703">
      <w:r>
        <w:t>recode white4 0=0 1=1 else=.</w:t>
      </w:r>
    </w:p>
    <w:p w:rsidR="00FF1703" w:rsidRDefault="00FF1703" w:rsidP="00FF1703">
      <w:r>
        <w:t>gen white4miss=v085338</w:t>
      </w:r>
    </w:p>
    <w:p w:rsidR="00FF1703" w:rsidRDefault="00FF1703" w:rsidP="00FF1703">
      <w:r>
        <w:t>recode white4miss . -5 -4=1 else=0</w:t>
      </w:r>
    </w:p>
    <w:p w:rsidR="00FF1703" w:rsidRDefault="00FF1703" w:rsidP="00FF1703">
      <w:r>
        <w:t>gen white5= v085339</w:t>
      </w:r>
    </w:p>
    <w:p w:rsidR="00FF1703" w:rsidRDefault="00FF1703" w:rsidP="00FF1703">
      <w:r>
        <w:t>recode white5 0=0 1=1 else=.</w:t>
      </w:r>
    </w:p>
    <w:p w:rsidR="00FF1703" w:rsidRDefault="00FF1703" w:rsidP="00FF1703">
      <w:r>
        <w:t>gen white5miss=v085339</w:t>
      </w:r>
    </w:p>
    <w:p w:rsidR="00FF1703" w:rsidRDefault="00FF1703" w:rsidP="00FF1703">
      <w:r>
        <w:t>recode white5miss . -5 -4=1 else=0</w:t>
      </w:r>
    </w:p>
    <w:p w:rsidR="00FF1703" w:rsidRDefault="00FF1703" w:rsidP="00FF1703">
      <w:r>
        <w:t>gen white6= v085340</w:t>
      </w:r>
    </w:p>
    <w:p w:rsidR="00FF1703" w:rsidRDefault="00FF1703" w:rsidP="00FF1703">
      <w:r>
        <w:t>recode white6 0=0 1=1 else=.</w:t>
      </w:r>
    </w:p>
    <w:p w:rsidR="00FF1703" w:rsidRDefault="00FF1703" w:rsidP="00FF1703">
      <w:r>
        <w:t>gen white6miss=v085340</w:t>
      </w:r>
    </w:p>
    <w:p w:rsidR="00FF1703" w:rsidRDefault="00FF1703" w:rsidP="00FF1703">
      <w:r>
        <w:t>recode white6miss . -5 -4=1 else=0</w:t>
      </w:r>
    </w:p>
    <w:p w:rsidR="00FF1703" w:rsidRDefault="00FF1703" w:rsidP="00FF1703">
      <w:r>
        <w:t>gen white7= v085341</w:t>
      </w:r>
    </w:p>
    <w:p w:rsidR="00FF1703" w:rsidRDefault="00FF1703" w:rsidP="00FF1703">
      <w:r>
        <w:t>recode white7 0=0 1=1 else=.</w:t>
      </w:r>
    </w:p>
    <w:p w:rsidR="00FF1703" w:rsidRDefault="00FF1703" w:rsidP="00FF1703">
      <w:r>
        <w:t>gen white7miss=v085341</w:t>
      </w:r>
    </w:p>
    <w:p w:rsidR="00FF1703" w:rsidRDefault="00FF1703" w:rsidP="00FF1703">
      <w:r>
        <w:t>recode white7miss . -5 -4=1 else=0</w:t>
      </w:r>
    </w:p>
    <w:p w:rsidR="00FF1703" w:rsidRDefault="00FF1703" w:rsidP="00FF1703">
      <w:r>
        <w:t>gen white8= v085342</w:t>
      </w:r>
    </w:p>
    <w:p w:rsidR="00FF1703" w:rsidRDefault="00FF1703" w:rsidP="00FF1703">
      <w:r>
        <w:t>recode white8 0=0 1=1 else=.</w:t>
      </w:r>
    </w:p>
    <w:p w:rsidR="00FF1703" w:rsidRDefault="00FF1703" w:rsidP="00FF1703">
      <w:r>
        <w:t>gen white8miss=v085342</w:t>
      </w:r>
    </w:p>
    <w:p w:rsidR="00FF1703" w:rsidRDefault="00FF1703" w:rsidP="00FF1703">
      <w:r>
        <w:t>recode white8miss . -5 -4=1 else=0</w:t>
      </w:r>
    </w:p>
    <w:p w:rsidR="00FF1703" w:rsidRDefault="00FF1703" w:rsidP="00FF1703">
      <w:r>
        <w:t>gen white9= v085343</w:t>
      </w:r>
    </w:p>
    <w:p w:rsidR="00FF1703" w:rsidRDefault="00FF1703" w:rsidP="00FF1703">
      <w:r>
        <w:t>recode white9 0=0 1=1 else=.</w:t>
      </w:r>
    </w:p>
    <w:p w:rsidR="00FF1703" w:rsidRDefault="00FF1703" w:rsidP="00FF1703">
      <w:r>
        <w:t>gen white9miss=v085343</w:t>
      </w:r>
    </w:p>
    <w:p w:rsidR="00FF1703" w:rsidRDefault="00FF1703" w:rsidP="00FF1703">
      <w:r>
        <w:t>recode white9miss . -5 -4=1 else=0</w:t>
      </w:r>
    </w:p>
    <w:p w:rsidR="00FF1703" w:rsidRDefault="00FF1703" w:rsidP="00FF1703">
      <w:r>
        <w:t>gen white10= v085344</w:t>
      </w:r>
    </w:p>
    <w:p w:rsidR="00FF1703" w:rsidRDefault="00FF1703" w:rsidP="00FF1703">
      <w:r>
        <w:t>recode white10 0=0 1=1 else=.</w:t>
      </w:r>
    </w:p>
    <w:p w:rsidR="00FF1703" w:rsidRDefault="00FF1703" w:rsidP="00FF1703">
      <w:r>
        <w:t>gen white10miss=v085344</w:t>
      </w:r>
    </w:p>
    <w:p w:rsidR="00FF1703" w:rsidRDefault="00FF1703" w:rsidP="00FF1703">
      <w:r>
        <w:t>recode white10miss . -5 -4=1 else=0</w:t>
      </w:r>
    </w:p>
    <w:p w:rsidR="00FF1703" w:rsidRDefault="00FF1703" w:rsidP="00FF1703">
      <w:r>
        <w:t>gen white11= v085345</w:t>
      </w:r>
    </w:p>
    <w:p w:rsidR="00FF1703" w:rsidRDefault="00FF1703" w:rsidP="00FF1703">
      <w:r>
        <w:t>recode white11 0=0 1=1 else=.</w:t>
      </w:r>
    </w:p>
    <w:p w:rsidR="00FF1703" w:rsidRDefault="00FF1703" w:rsidP="00FF1703">
      <w:r>
        <w:t>gen white11miss=v085345</w:t>
      </w:r>
    </w:p>
    <w:p w:rsidR="00FF1703" w:rsidRDefault="00FF1703" w:rsidP="00FF1703">
      <w:r>
        <w:t>recode white11miss . -5 -4=1 else=0</w:t>
      </w:r>
    </w:p>
    <w:p w:rsidR="00FF1703" w:rsidRDefault="00FF1703" w:rsidP="00FF1703">
      <w:r>
        <w:t>gen white12= v085346</w:t>
      </w:r>
    </w:p>
    <w:p w:rsidR="00FF1703" w:rsidRDefault="00FF1703" w:rsidP="00FF1703">
      <w:r>
        <w:t>recode white12 0=0 1=1 else=.</w:t>
      </w:r>
    </w:p>
    <w:p w:rsidR="00FF1703" w:rsidRDefault="00FF1703" w:rsidP="00FF1703">
      <w:r>
        <w:t>gen white12miss=v085346</w:t>
      </w:r>
    </w:p>
    <w:p w:rsidR="00FF1703" w:rsidRDefault="00FF1703" w:rsidP="00FF1703">
      <w:r>
        <w:t>recode white12miss . -5 -4=1 else=0</w:t>
      </w:r>
    </w:p>
    <w:p w:rsidR="00FF1703" w:rsidRDefault="00FF1703" w:rsidP="00FF1703">
      <w:r>
        <w:t>gen white13= v085347</w:t>
      </w:r>
    </w:p>
    <w:p w:rsidR="00FF1703" w:rsidRDefault="00FF1703" w:rsidP="00FF1703">
      <w:r>
        <w:t>recode white13 0=0 1=1 else=.</w:t>
      </w:r>
    </w:p>
    <w:p w:rsidR="00FF1703" w:rsidRDefault="00FF1703" w:rsidP="00FF1703">
      <w:r>
        <w:t>gen white13miss=v085347</w:t>
      </w:r>
    </w:p>
    <w:p w:rsidR="00FF1703" w:rsidRDefault="00FF1703" w:rsidP="00FF1703">
      <w:r>
        <w:t>recode white13miss . -5 -4=1 else=0</w:t>
      </w:r>
    </w:p>
    <w:p w:rsidR="00FF1703" w:rsidRDefault="00FF1703" w:rsidP="00FF1703">
      <w:r>
        <w:t>gen white14= v085348</w:t>
      </w:r>
    </w:p>
    <w:p w:rsidR="00FF1703" w:rsidRDefault="00FF1703" w:rsidP="00FF1703">
      <w:r>
        <w:t>recode white14 0=0 1=1 else=.</w:t>
      </w:r>
    </w:p>
    <w:p w:rsidR="00FF1703" w:rsidRDefault="00FF1703" w:rsidP="00FF1703">
      <w:r>
        <w:t>gen white14miss=v085348</w:t>
      </w:r>
    </w:p>
    <w:p w:rsidR="00FF1703" w:rsidRDefault="00FF1703" w:rsidP="00FF1703">
      <w:r>
        <w:t>recode white14miss . -5 -4=1 else=0</w:t>
      </w:r>
    </w:p>
    <w:p w:rsidR="00FF1703" w:rsidRDefault="00FF1703" w:rsidP="00FF1703">
      <w:r>
        <w:t>gen white15= v085349</w:t>
      </w:r>
    </w:p>
    <w:p w:rsidR="00FF1703" w:rsidRDefault="00FF1703" w:rsidP="00FF1703">
      <w:r>
        <w:t>recode white15 0=0 1=1 else=.</w:t>
      </w:r>
    </w:p>
    <w:p w:rsidR="00FF1703" w:rsidRDefault="00FF1703" w:rsidP="00FF1703">
      <w:r>
        <w:t>gen white15miss=v085349</w:t>
      </w:r>
    </w:p>
    <w:p w:rsidR="00FF1703" w:rsidRDefault="00FF1703" w:rsidP="00FF1703">
      <w:r>
        <w:t>recode white15miss . -5 -4=1 else=0</w:t>
      </w:r>
    </w:p>
    <w:p w:rsidR="00FF1703" w:rsidRDefault="00FF1703" w:rsidP="00FF1703">
      <w:r>
        <w:t>gen white16= v085350</w:t>
      </w:r>
    </w:p>
    <w:p w:rsidR="00FF1703" w:rsidRDefault="00FF1703" w:rsidP="00FF1703">
      <w:r>
        <w:t>recode white16 0=0 1=1 else=.</w:t>
      </w:r>
    </w:p>
    <w:p w:rsidR="00FF1703" w:rsidRDefault="00FF1703" w:rsidP="00FF1703">
      <w:r>
        <w:t>gen white16miss=v085350</w:t>
      </w:r>
    </w:p>
    <w:p w:rsidR="00FF1703" w:rsidRDefault="00FF1703" w:rsidP="00FF1703">
      <w:r>
        <w:t>recode white16miss . -5 -4=1 else=0</w:t>
      </w:r>
    </w:p>
    <w:p w:rsidR="00FF1703" w:rsidRDefault="00FF1703" w:rsidP="00FF1703">
      <w:r>
        <w:t>gen white17= v085351</w:t>
      </w:r>
    </w:p>
    <w:p w:rsidR="00FF1703" w:rsidRDefault="00FF1703" w:rsidP="00FF1703">
      <w:r>
        <w:t>recode white17 0=0 1=1 else=.</w:t>
      </w:r>
    </w:p>
    <w:p w:rsidR="00FF1703" w:rsidRDefault="00FF1703" w:rsidP="00FF1703">
      <w:r>
        <w:t>gen white17miss=v085351</w:t>
      </w:r>
    </w:p>
    <w:p w:rsidR="00FF1703" w:rsidRDefault="00FF1703" w:rsidP="00FF1703">
      <w:r>
        <w:t>recode white17miss . -5 -4=1 else=0</w:t>
      </w:r>
    </w:p>
    <w:p w:rsidR="00FF1703" w:rsidRDefault="00FF1703" w:rsidP="00FF1703">
      <w:r>
        <w:t>gen white18= v085352</w:t>
      </w:r>
    </w:p>
    <w:p w:rsidR="00FF1703" w:rsidRDefault="00FF1703" w:rsidP="00FF1703">
      <w:r>
        <w:t>recode white18 0=0 1=1 else=.</w:t>
      </w:r>
    </w:p>
    <w:p w:rsidR="00FF1703" w:rsidRDefault="00FF1703" w:rsidP="00FF1703">
      <w:r>
        <w:t>gen white18miss=v085352</w:t>
      </w:r>
    </w:p>
    <w:p w:rsidR="00FF1703" w:rsidRDefault="00FF1703" w:rsidP="00FF1703">
      <w:r>
        <w:t>recode white18miss . -5 -4=1 else=0</w:t>
      </w:r>
    </w:p>
    <w:p w:rsidR="00FF1703" w:rsidRDefault="00FF1703" w:rsidP="00FF1703">
      <w:r>
        <w:t>gen white19= v085353</w:t>
      </w:r>
    </w:p>
    <w:p w:rsidR="00FF1703" w:rsidRDefault="00FF1703" w:rsidP="00FF1703">
      <w:r>
        <w:t>recode white19 0=0 1=1 else=.</w:t>
      </w:r>
    </w:p>
    <w:p w:rsidR="00FF1703" w:rsidRDefault="00FF1703" w:rsidP="00FF1703">
      <w:r>
        <w:t>gen white19miss=v085353</w:t>
      </w:r>
    </w:p>
    <w:p w:rsidR="00FF1703" w:rsidRDefault="00FF1703" w:rsidP="00FF1703">
      <w:r>
        <w:t>recode white19miss . -5 -4=1 else=0</w:t>
      </w:r>
    </w:p>
    <w:p w:rsidR="00FF1703" w:rsidRDefault="00FF1703" w:rsidP="00FF1703">
      <w:r>
        <w:t>gen white20= v085354</w:t>
      </w:r>
    </w:p>
    <w:p w:rsidR="00FF1703" w:rsidRDefault="00FF1703" w:rsidP="00FF1703">
      <w:r>
        <w:t>recode white20 0=0 1=1 else=.</w:t>
      </w:r>
    </w:p>
    <w:p w:rsidR="00FF1703" w:rsidRDefault="00FF1703" w:rsidP="00FF1703">
      <w:r>
        <w:t>gen white20miss=v085354</w:t>
      </w:r>
    </w:p>
    <w:p w:rsidR="00FF1703" w:rsidRDefault="00FF1703" w:rsidP="00FF1703">
      <w:r>
        <w:t>recode white20miss . -5 -4=1 else=0</w:t>
      </w:r>
    </w:p>
    <w:p w:rsidR="00FF1703" w:rsidRDefault="00FF1703" w:rsidP="00FF1703">
      <w:r>
        <w:t>gen white21= v085355</w:t>
      </w:r>
    </w:p>
    <w:p w:rsidR="00FF1703" w:rsidRDefault="00FF1703" w:rsidP="00FF1703">
      <w:r>
        <w:t>recode white21 0=0 1=1 else=.</w:t>
      </w:r>
    </w:p>
    <w:p w:rsidR="00FF1703" w:rsidRDefault="00FF1703" w:rsidP="00FF1703">
      <w:r>
        <w:t>gen white21miss=v085355</w:t>
      </w:r>
    </w:p>
    <w:p w:rsidR="00FF1703" w:rsidRDefault="00FF1703" w:rsidP="00FF1703">
      <w:r>
        <w:t>recode white21miss . -5 -4=1 else=0</w:t>
      </w:r>
    </w:p>
    <w:p w:rsidR="00FF1703" w:rsidRDefault="00FF1703" w:rsidP="00FF1703">
      <w:r>
        <w:t>gen white22= v085356</w:t>
      </w:r>
    </w:p>
    <w:p w:rsidR="00FF1703" w:rsidRDefault="00FF1703" w:rsidP="00FF1703">
      <w:r>
        <w:t>recode white22 0=0 1=1 else=.</w:t>
      </w:r>
    </w:p>
    <w:p w:rsidR="00FF1703" w:rsidRDefault="00FF1703" w:rsidP="00FF1703">
      <w:r>
        <w:t>gen white22miss=v085356</w:t>
      </w:r>
    </w:p>
    <w:p w:rsidR="00FF1703" w:rsidRDefault="00FF1703" w:rsidP="00FF1703">
      <w:r>
        <w:t>recode white22miss . -5 -4=1 else=0</w:t>
      </w:r>
    </w:p>
    <w:p w:rsidR="00FF1703" w:rsidRDefault="00FF1703" w:rsidP="00FF1703">
      <w:r>
        <w:t>gen white23= v085357</w:t>
      </w:r>
    </w:p>
    <w:p w:rsidR="00FF1703" w:rsidRDefault="00FF1703" w:rsidP="00FF1703">
      <w:r>
        <w:t>recode white23 0=0 1=1 else=.</w:t>
      </w:r>
    </w:p>
    <w:p w:rsidR="00FF1703" w:rsidRDefault="00FF1703" w:rsidP="00FF1703">
      <w:r>
        <w:t>gen white23miss=v085357</w:t>
      </w:r>
    </w:p>
    <w:p w:rsidR="00FF1703" w:rsidRDefault="00FF1703" w:rsidP="00FF1703">
      <w:r>
        <w:t>recode white23miss . -5 -4=1 else=0</w:t>
      </w:r>
    </w:p>
    <w:p w:rsidR="00FF1703" w:rsidRDefault="00FF1703" w:rsidP="00FF1703">
      <w:r>
        <w:t>gen white24= v085358</w:t>
      </w:r>
    </w:p>
    <w:p w:rsidR="00FF1703" w:rsidRDefault="00FF1703" w:rsidP="00FF1703">
      <w:r>
        <w:t>recode white24 0=0 1=1 else=.</w:t>
      </w:r>
    </w:p>
    <w:p w:rsidR="00FF1703" w:rsidRDefault="00FF1703" w:rsidP="00FF1703">
      <w:r>
        <w:t>gen white24miss=v085358</w:t>
      </w:r>
    </w:p>
    <w:p w:rsidR="00FF1703" w:rsidRDefault="00FF1703" w:rsidP="00FF1703">
      <w:r>
        <w:t>recode white24miss . -5 -4=1 else=0</w:t>
      </w:r>
    </w:p>
    <w:p w:rsidR="00FF1703" w:rsidRDefault="00FF1703" w:rsidP="00FF1703">
      <w:r>
        <w:t>gen whitemiss=(white1miss+white2miss+white3miss+white4miss+white5miss+white6miss+white7miss+white8miss+white9miss+white10miss+white11miss+white12miss+white13miss+white14miss+white15miss+white16miss+white17miss+white18miss+white19miss+white20miss+white21miss+white22miss+white23miss+white24miss)</w:t>
      </w:r>
    </w:p>
    <w:p w:rsidR="00FF1703" w:rsidRDefault="00FF1703" w:rsidP="00FF1703"/>
    <w:p w:rsidR="00FF1703" w:rsidRDefault="00FF1703" w:rsidP="00FF1703">
      <w:r>
        <w:t>gen amp1=(1+white1-black1)/2</w:t>
      </w:r>
    </w:p>
    <w:p w:rsidR="00FF1703" w:rsidRDefault="00FF1703" w:rsidP="00FF1703">
      <w:r>
        <w:t>gen amp2=(1+white2-black2)/2</w:t>
      </w:r>
    </w:p>
    <w:p w:rsidR="00FF1703" w:rsidRDefault="00FF1703" w:rsidP="00FF1703">
      <w:r>
        <w:t>gen amp3=(1+white3-black3)/2</w:t>
      </w:r>
    </w:p>
    <w:p w:rsidR="00FF1703" w:rsidRDefault="00FF1703" w:rsidP="00FF1703">
      <w:r>
        <w:t>gen amp4=(1+white4-black4)/2</w:t>
      </w:r>
    </w:p>
    <w:p w:rsidR="00FF1703" w:rsidRDefault="00FF1703" w:rsidP="00FF1703">
      <w:r>
        <w:t>gen amp5=(1+white5-black5)/2</w:t>
      </w:r>
    </w:p>
    <w:p w:rsidR="00FF1703" w:rsidRDefault="00FF1703" w:rsidP="00FF1703">
      <w:r>
        <w:t>gen amp6=(1+white6-black6)/2</w:t>
      </w:r>
    </w:p>
    <w:p w:rsidR="00FF1703" w:rsidRDefault="00FF1703" w:rsidP="00FF1703">
      <w:r>
        <w:t>gen amp7=(1+white7-black7)/2</w:t>
      </w:r>
    </w:p>
    <w:p w:rsidR="00FF1703" w:rsidRDefault="00FF1703" w:rsidP="00FF1703">
      <w:r>
        <w:t>gen amp8=(1+white8-black8)/2</w:t>
      </w:r>
    </w:p>
    <w:p w:rsidR="00FF1703" w:rsidRDefault="00FF1703" w:rsidP="00FF1703">
      <w:r>
        <w:t>gen amp9=(1+white9-black9)/2</w:t>
      </w:r>
    </w:p>
    <w:p w:rsidR="00FF1703" w:rsidRDefault="00FF1703" w:rsidP="00FF1703">
      <w:r>
        <w:t>gen amp10=(1+white10-black10)/2</w:t>
      </w:r>
    </w:p>
    <w:p w:rsidR="00FF1703" w:rsidRDefault="00FF1703" w:rsidP="00FF1703">
      <w:r>
        <w:t>gen amp11=(1+white11-black11)/2</w:t>
      </w:r>
    </w:p>
    <w:p w:rsidR="00FF1703" w:rsidRDefault="00FF1703" w:rsidP="00FF1703">
      <w:r>
        <w:t>gen amp12=(1+white12-black12)/2</w:t>
      </w:r>
    </w:p>
    <w:p w:rsidR="00FF1703" w:rsidRDefault="00FF1703" w:rsidP="00FF1703">
      <w:r>
        <w:t>gen amp13=(1+white13-black13)/2</w:t>
      </w:r>
    </w:p>
    <w:p w:rsidR="00FF1703" w:rsidRDefault="00FF1703" w:rsidP="00FF1703">
      <w:r>
        <w:t>gen amp14=(1+white14-black14)/2</w:t>
      </w:r>
    </w:p>
    <w:p w:rsidR="00FF1703" w:rsidRDefault="00FF1703" w:rsidP="00FF1703">
      <w:r>
        <w:t>gen amp15=(1+white15-black15)/2</w:t>
      </w:r>
    </w:p>
    <w:p w:rsidR="00FF1703" w:rsidRDefault="00FF1703" w:rsidP="00FF1703">
      <w:r>
        <w:t>gen amp16=(1+white16-black16)/2</w:t>
      </w:r>
    </w:p>
    <w:p w:rsidR="00FF1703" w:rsidRDefault="00FF1703" w:rsidP="00FF1703">
      <w:r>
        <w:t>gen amp17=(1+white17-black17)/2</w:t>
      </w:r>
    </w:p>
    <w:p w:rsidR="00FF1703" w:rsidRDefault="00FF1703" w:rsidP="00FF1703">
      <w:r>
        <w:t>gen amp18=(1+white18-black18)/2</w:t>
      </w:r>
    </w:p>
    <w:p w:rsidR="00FF1703" w:rsidRDefault="00FF1703" w:rsidP="00FF1703">
      <w:r>
        <w:t>gen amp19=(1+white19-black19)/2</w:t>
      </w:r>
    </w:p>
    <w:p w:rsidR="00FF1703" w:rsidRDefault="00FF1703" w:rsidP="00FF1703">
      <w:r>
        <w:t>gen amp20=(1+white20-black20)/2</w:t>
      </w:r>
    </w:p>
    <w:p w:rsidR="00FF1703" w:rsidRDefault="00FF1703" w:rsidP="00FF1703">
      <w:r>
        <w:t>gen amp21=(1+white21-black21)/2</w:t>
      </w:r>
    </w:p>
    <w:p w:rsidR="00FF1703" w:rsidRDefault="00FF1703" w:rsidP="00FF1703">
      <w:r>
        <w:t>gen amp22=(1+white22-black22)/2</w:t>
      </w:r>
    </w:p>
    <w:p w:rsidR="00FF1703" w:rsidRDefault="00FF1703" w:rsidP="00FF1703">
      <w:r>
        <w:t>gen amp23=(1+white23-black23)/2</w:t>
      </w:r>
    </w:p>
    <w:p w:rsidR="00FF1703" w:rsidRDefault="00FF1703" w:rsidP="00FF1703">
      <w:r>
        <w:t>gen amp24=(1+white24-black24)/2</w:t>
      </w:r>
    </w:p>
    <w:p w:rsidR="00FF1703" w:rsidRDefault="00FF1703" w:rsidP="00FF1703"/>
    <w:p w:rsidR="00FF1703" w:rsidRDefault="00FF1703" w:rsidP="00FF1703">
      <w:r>
        <w:t>recode black1 .=0 if black1miss==1</w:t>
      </w:r>
    </w:p>
    <w:p w:rsidR="00FF1703" w:rsidRDefault="00FF1703" w:rsidP="00FF1703">
      <w:r>
        <w:t>recode black2 .=0 if black2miss==1</w:t>
      </w:r>
    </w:p>
    <w:p w:rsidR="00FF1703" w:rsidRDefault="00FF1703" w:rsidP="00FF1703">
      <w:r>
        <w:t>recode black3 .=0 if black3miss==1</w:t>
      </w:r>
    </w:p>
    <w:p w:rsidR="00FF1703" w:rsidRDefault="00FF1703" w:rsidP="00FF1703">
      <w:r>
        <w:t>recode black4 .=0 if black4miss==1</w:t>
      </w:r>
    </w:p>
    <w:p w:rsidR="00FF1703" w:rsidRDefault="00FF1703" w:rsidP="00FF1703">
      <w:r>
        <w:t>recode black5 .=0 if black5miss==1</w:t>
      </w:r>
    </w:p>
    <w:p w:rsidR="00FF1703" w:rsidRDefault="00FF1703" w:rsidP="00FF1703">
      <w:r>
        <w:t>recode black6 .=0 if black6miss==1</w:t>
      </w:r>
    </w:p>
    <w:p w:rsidR="00FF1703" w:rsidRDefault="00FF1703" w:rsidP="00FF1703">
      <w:r>
        <w:t>recode black7 .=0 if black7miss==1</w:t>
      </w:r>
    </w:p>
    <w:p w:rsidR="00FF1703" w:rsidRDefault="00FF1703" w:rsidP="00FF1703">
      <w:r>
        <w:t>recode black8 .=0 if black8miss==1</w:t>
      </w:r>
    </w:p>
    <w:p w:rsidR="00FF1703" w:rsidRDefault="00FF1703" w:rsidP="00FF1703">
      <w:r>
        <w:t>recode black9 .=0 if black9miss==1</w:t>
      </w:r>
    </w:p>
    <w:p w:rsidR="00FF1703" w:rsidRDefault="00FF1703" w:rsidP="00FF1703">
      <w:r>
        <w:t>recode black10 .=0 if black10miss==1</w:t>
      </w:r>
    </w:p>
    <w:p w:rsidR="00FF1703" w:rsidRDefault="00FF1703" w:rsidP="00FF1703">
      <w:r>
        <w:t>recode black11 .=0 if black11miss==1</w:t>
      </w:r>
    </w:p>
    <w:p w:rsidR="00FF1703" w:rsidRDefault="00FF1703" w:rsidP="00FF1703">
      <w:r>
        <w:t>recode black12 .=0 if black12miss==1</w:t>
      </w:r>
    </w:p>
    <w:p w:rsidR="00FF1703" w:rsidRDefault="00FF1703" w:rsidP="00FF1703">
      <w:r>
        <w:t>recode black13 .=0 if black13miss==1</w:t>
      </w:r>
    </w:p>
    <w:p w:rsidR="00FF1703" w:rsidRDefault="00FF1703" w:rsidP="00FF1703">
      <w:r>
        <w:t>recode black14 .=0 if black14miss==1</w:t>
      </w:r>
    </w:p>
    <w:p w:rsidR="00FF1703" w:rsidRDefault="00FF1703" w:rsidP="00FF1703">
      <w:r>
        <w:t>recode black15 .=0 if black15miss==1</w:t>
      </w:r>
    </w:p>
    <w:p w:rsidR="00FF1703" w:rsidRDefault="00FF1703" w:rsidP="00FF1703">
      <w:r>
        <w:t>recode black16 .=0 if black16miss==1</w:t>
      </w:r>
    </w:p>
    <w:p w:rsidR="00FF1703" w:rsidRDefault="00FF1703" w:rsidP="00FF1703">
      <w:r>
        <w:t>recode black17 .=0 if black17miss==1</w:t>
      </w:r>
    </w:p>
    <w:p w:rsidR="00FF1703" w:rsidRDefault="00FF1703" w:rsidP="00FF1703">
      <w:r>
        <w:t>recode black18 .=0 if black18miss==1</w:t>
      </w:r>
    </w:p>
    <w:p w:rsidR="00FF1703" w:rsidRDefault="00FF1703" w:rsidP="00FF1703">
      <w:r>
        <w:t>recode black19 .=0 if black19miss==1</w:t>
      </w:r>
    </w:p>
    <w:p w:rsidR="00FF1703" w:rsidRDefault="00FF1703" w:rsidP="00FF1703">
      <w:r>
        <w:t>recode black20 .=0 if black20miss==1</w:t>
      </w:r>
    </w:p>
    <w:p w:rsidR="00FF1703" w:rsidRDefault="00FF1703" w:rsidP="00FF1703">
      <w:r>
        <w:t>recode black21 .=0 if black21miss==1</w:t>
      </w:r>
    </w:p>
    <w:p w:rsidR="00FF1703" w:rsidRDefault="00FF1703" w:rsidP="00FF1703">
      <w:r>
        <w:t>recode black22 .=0 if black22miss==1</w:t>
      </w:r>
    </w:p>
    <w:p w:rsidR="00FF1703" w:rsidRDefault="00FF1703" w:rsidP="00FF1703">
      <w:r>
        <w:t>recode black23 .=0 if black23miss==1</w:t>
      </w:r>
    </w:p>
    <w:p w:rsidR="00FF1703" w:rsidRDefault="00FF1703" w:rsidP="00FF1703">
      <w:r>
        <w:t>recode black24 .=0 if black24miss==1</w:t>
      </w:r>
    </w:p>
    <w:p w:rsidR="00FF1703" w:rsidRDefault="00FF1703" w:rsidP="00FF1703"/>
    <w:p w:rsidR="00FF1703" w:rsidRDefault="00FF1703" w:rsidP="00FF1703">
      <w:r>
        <w:t>recode white1 .=0 if white1miss==1</w:t>
      </w:r>
    </w:p>
    <w:p w:rsidR="00FF1703" w:rsidRDefault="00FF1703" w:rsidP="00FF1703">
      <w:r>
        <w:t>recode white2 .=0 if white2miss==1</w:t>
      </w:r>
    </w:p>
    <w:p w:rsidR="00FF1703" w:rsidRDefault="00FF1703" w:rsidP="00FF1703">
      <w:r>
        <w:t>recode white3 .=0 if white3miss==1</w:t>
      </w:r>
    </w:p>
    <w:p w:rsidR="00FF1703" w:rsidRDefault="00FF1703" w:rsidP="00FF1703">
      <w:r>
        <w:t>recode white4 .=0 if white4miss==1</w:t>
      </w:r>
    </w:p>
    <w:p w:rsidR="00FF1703" w:rsidRDefault="00FF1703" w:rsidP="00FF1703">
      <w:r>
        <w:t>recode white5 .=0 if white5miss==1</w:t>
      </w:r>
    </w:p>
    <w:p w:rsidR="00FF1703" w:rsidRDefault="00FF1703" w:rsidP="00FF1703">
      <w:r>
        <w:t>recode white6 .=0 if white6miss==1</w:t>
      </w:r>
    </w:p>
    <w:p w:rsidR="00FF1703" w:rsidRDefault="00FF1703" w:rsidP="00FF1703">
      <w:r>
        <w:t>recode white7 .=0 if white7miss==1</w:t>
      </w:r>
    </w:p>
    <w:p w:rsidR="00FF1703" w:rsidRDefault="00FF1703" w:rsidP="00FF1703">
      <w:r>
        <w:t>recode white8 .=0 if white8miss==1</w:t>
      </w:r>
    </w:p>
    <w:p w:rsidR="00FF1703" w:rsidRDefault="00FF1703" w:rsidP="00FF1703">
      <w:r>
        <w:t>recode white9 .=0 if white9miss==1</w:t>
      </w:r>
    </w:p>
    <w:p w:rsidR="00FF1703" w:rsidRDefault="00FF1703" w:rsidP="00FF1703">
      <w:r>
        <w:t>recode white10 .=0 if white10miss==1</w:t>
      </w:r>
    </w:p>
    <w:p w:rsidR="00FF1703" w:rsidRDefault="00FF1703" w:rsidP="00FF1703">
      <w:r>
        <w:t>recode white11 .=0 if white11miss==1</w:t>
      </w:r>
    </w:p>
    <w:p w:rsidR="00FF1703" w:rsidRDefault="00FF1703" w:rsidP="00FF1703">
      <w:r>
        <w:t>recode white12 .=0 if white12miss==1</w:t>
      </w:r>
    </w:p>
    <w:p w:rsidR="00FF1703" w:rsidRDefault="00FF1703" w:rsidP="00FF1703">
      <w:r>
        <w:t>recode white13 .=0 if white13miss==1</w:t>
      </w:r>
    </w:p>
    <w:p w:rsidR="00FF1703" w:rsidRDefault="00FF1703" w:rsidP="00FF1703">
      <w:r>
        <w:t>recode white14 .=0 if white14miss==1</w:t>
      </w:r>
    </w:p>
    <w:p w:rsidR="00FF1703" w:rsidRDefault="00FF1703" w:rsidP="00FF1703">
      <w:r>
        <w:t>recode white15 .=0 if white15miss==1</w:t>
      </w:r>
    </w:p>
    <w:p w:rsidR="00FF1703" w:rsidRDefault="00FF1703" w:rsidP="00FF1703">
      <w:r>
        <w:t>recode white16 .=0 if white16miss==1</w:t>
      </w:r>
    </w:p>
    <w:p w:rsidR="00FF1703" w:rsidRDefault="00FF1703" w:rsidP="00FF1703">
      <w:r>
        <w:t>recode white17 .=0 if white17miss==1</w:t>
      </w:r>
    </w:p>
    <w:p w:rsidR="00FF1703" w:rsidRDefault="00FF1703" w:rsidP="00FF1703">
      <w:r>
        <w:t>recode white18 .=0 if white18miss==1</w:t>
      </w:r>
    </w:p>
    <w:p w:rsidR="00FF1703" w:rsidRDefault="00FF1703" w:rsidP="00FF1703">
      <w:r>
        <w:t>recode white19 .=0 if white19miss==1</w:t>
      </w:r>
    </w:p>
    <w:p w:rsidR="00FF1703" w:rsidRDefault="00FF1703" w:rsidP="00FF1703">
      <w:r>
        <w:t>recode white20 .=0 if white20miss==1</w:t>
      </w:r>
    </w:p>
    <w:p w:rsidR="00FF1703" w:rsidRDefault="00FF1703" w:rsidP="00FF1703">
      <w:r>
        <w:t>recode white21 .=0 if white21miss==1</w:t>
      </w:r>
    </w:p>
    <w:p w:rsidR="00FF1703" w:rsidRDefault="00FF1703" w:rsidP="00FF1703">
      <w:r>
        <w:t>recode white22 .=0 if white22miss==1</w:t>
      </w:r>
    </w:p>
    <w:p w:rsidR="00FF1703" w:rsidRDefault="00FF1703" w:rsidP="00FF1703">
      <w:r>
        <w:t>recode white23 .=0 if white23miss==1</w:t>
      </w:r>
    </w:p>
    <w:p w:rsidR="00FF1703" w:rsidRDefault="00FF1703" w:rsidP="00FF1703">
      <w:r>
        <w:t>recode white24 .=0 if white24miss==1</w:t>
      </w:r>
    </w:p>
    <w:p w:rsidR="00FF1703" w:rsidRDefault="00FF1703" w:rsidP="00FF1703"/>
    <w:p w:rsidR="00FF1703" w:rsidRDefault="00FF1703" w:rsidP="00FF1703">
      <w:r>
        <w:t>gen blacktotal=(black1+black2+black3+black4+black5+black6+black7+black8+black9+black10+black11+black12+black13+black14+black15+black16+black17+black18+black19+black20+black21+black22+black23+black24)/(24-blackmiss) if blackmiss&lt;2</w:t>
      </w:r>
    </w:p>
    <w:p w:rsidR="00FF1703" w:rsidRDefault="00FF1703" w:rsidP="00FF1703">
      <w:r>
        <w:t>gen whitetotal=(white1+white2+white3+white4+white5+white6+white7+white8+white9+white10+white11+white12+white13+white14+white15+white16+white17+white18+white19+white20+white21+white22+white23+white24)/(24-whitemiss) if whitemiss&lt;2</w:t>
      </w:r>
    </w:p>
    <w:p w:rsidR="00FF1703" w:rsidRDefault="00FF1703" w:rsidP="00FF1703">
      <w:r>
        <w:t>gen amp=(1+whitetotal-blacktotal)/2</w:t>
      </w:r>
    </w:p>
    <w:p w:rsidR="00FF1703" w:rsidRDefault="00FF1703" w:rsidP="00FF1703"/>
    <w:p w:rsidR="00FF1703" w:rsidRDefault="00FF1703" w:rsidP="00FF1703">
      <w:r>
        <w:t>//Female</w:t>
      </w:r>
    </w:p>
    <w:p w:rsidR="00FF1703" w:rsidRDefault="00FF1703" w:rsidP="00FF1703">
      <w:r>
        <w:t>gen female=v081101</w:t>
      </w:r>
    </w:p>
    <w:p w:rsidR="00FF1703" w:rsidRDefault="00FF1703" w:rsidP="00FF1703">
      <w:r>
        <w:t>recode female 1=0 2=1</w:t>
      </w:r>
    </w:p>
    <w:p w:rsidR="00FF1703" w:rsidRDefault="00FF1703" w:rsidP="00FF1703"/>
    <w:p w:rsidR="00FF1703" w:rsidRDefault="00FF1703" w:rsidP="00FF1703">
      <w:r>
        <w:t xml:space="preserve">//white </w:t>
      </w:r>
    </w:p>
    <w:p w:rsidR="00FF1703" w:rsidRDefault="00FF1703" w:rsidP="00FF1703">
      <w:r>
        <w:t>gen white=0</w:t>
      </w:r>
    </w:p>
    <w:p w:rsidR="00FF1703" w:rsidRDefault="00FF1703" w:rsidP="00FF1703">
      <w:r>
        <w:t>recode white 0=. if v083251a==.</w:t>
      </w:r>
    </w:p>
    <w:p w:rsidR="00FF1703" w:rsidRDefault="00FF1703" w:rsidP="00FF1703">
      <w:r>
        <w:t>recode white 0=. if v083251a==-9</w:t>
      </w:r>
    </w:p>
    <w:p w:rsidR="00FF1703" w:rsidRDefault="00FF1703" w:rsidP="00FF1703">
      <w:r>
        <w:t>recode white 0=. if v083251a==-8</w:t>
      </w:r>
    </w:p>
    <w:p w:rsidR="00FF1703" w:rsidRDefault="00FF1703" w:rsidP="00FF1703">
      <w:r>
        <w:t>recode white 0=1 if v083251a==50</w:t>
      </w:r>
    </w:p>
    <w:p w:rsidR="00FF1703" w:rsidRDefault="00FF1703" w:rsidP="00FF1703">
      <w:r>
        <w:t>recode white 0=1 if v083251b==50</w:t>
      </w:r>
    </w:p>
    <w:p w:rsidR="00FF1703" w:rsidRDefault="00FF1703" w:rsidP="00FF1703">
      <w:r>
        <w:t>recode white 0=1 if v083251c==50</w:t>
      </w:r>
    </w:p>
    <w:p w:rsidR="00FF1703" w:rsidRDefault="00FF1703" w:rsidP="00FF1703">
      <w:r>
        <w:t>recode white 0=1 if v083251d==50</w:t>
      </w:r>
    </w:p>
    <w:p w:rsidR="00FF1703" w:rsidRDefault="00FF1703" w:rsidP="00FF1703">
      <w:r>
        <w:t>recode white 0=1 if v083251e==50</w:t>
      </w:r>
    </w:p>
    <w:p w:rsidR="00FF1703" w:rsidRDefault="00FF1703" w:rsidP="00FF1703"/>
    <w:p w:rsidR="00FF1703" w:rsidRDefault="00FF1703" w:rsidP="00FF1703">
      <w:r>
        <w:t>//black</w:t>
      </w:r>
    </w:p>
    <w:p w:rsidR="00FF1703" w:rsidRDefault="00FF1703" w:rsidP="00FF1703">
      <w:r>
        <w:t>gen black=0</w:t>
      </w:r>
    </w:p>
    <w:p w:rsidR="00FF1703" w:rsidRDefault="00FF1703" w:rsidP="00FF1703">
      <w:r>
        <w:t>recode black 0=. if v083251a==.</w:t>
      </w:r>
    </w:p>
    <w:p w:rsidR="00FF1703" w:rsidRDefault="00FF1703" w:rsidP="00FF1703">
      <w:r>
        <w:t>recode black 0=. if v083251a==-9</w:t>
      </w:r>
    </w:p>
    <w:p w:rsidR="00FF1703" w:rsidRDefault="00FF1703" w:rsidP="00FF1703">
      <w:r>
        <w:t>recode black 0=. if v083251a==-8</w:t>
      </w:r>
    </w:p>
    <w:p w:rsidR="00FF1703" w:rsidRDefault="00FF1703" w:rsidP="00FF1703">
      <w:r>
        <w:t>recode black 0=1 if v083251a==10</w:t>
      </w:r>
    </w:p>
    <w:p w:rsidR="00FF1703" w:rsidRDefault="00FF1703" w:rsidP="00FF1703">
      <w:r>
        <w:t>recode black 0=1 if v083251b==10</w:t>
      </w:r>
    </w:p>
    <w:p w:rsidR="00FF1703" w:rsidRDefault="00FF1703" w:rsidP="00FF1703">
      <w:r>
        <w:t>recode black 0=1 if v083251c==10</w:t>
      </w:r>
    </w:p>
    <w:p w:rsidR="00FF1703" w:rsidRDefault="00FF1703" w:rsidP="00FF1703">
      <w:r>
        <w:t>recode black 0=1 if v083251d==10</w:t>
      </w:r>
    </w:p>
    <w:p w:rsidR="00FF1703" w:rsidRDefault="00FF1703" w:rsidP="00FF1703">
      <w:r>
        <w:t>recode black 0=1 if v083251e==10</w:t>
      </w:r>
    </w:p>
    <w:p w:rsidR="00FF1703" w:rsidRDefault="00FF1703" w:rsidP="00FF1703"/>
    <w:p w:rsidR="00FF1703" w:rsidRDefault="00FF1703" w:rsidP="00FF1703">
      <w:r>
        <w:t xml:space="preserve">//latino </w:t>
      </w:r>
    </w:p>
    <w:p w:rsidR="00FF1703" w:rsidRDefault="00FF1703" w:rsidP="00FF1703">
      <w:r>
        <w:t>gen latino=0</w:t>
      </w:r>
    </w:p>
    <w:p w:rsidR="00FF1703" w:rsidRDefault="00FF1703" w:rsidP="00FF1703">
      <w:r>
        <w:t>recode latino 0=. if v083255==.</w:t>
      </w:r>
    </w:p>
    <w:p w:rsidR="00FF1703" w:rsidRDefault="00FF1703" w:rsidP="00FF1703">
      <w:r>
        <w:t>recode latino 0=. if v083255==-1</w:t>
      </w:r>
    </w:p>
    <w:p w:rsidR="00FF1703" w:rsidRDefault="00FF1703" w:rsidP="00FF1703">
      <w:r>
        <w:t>recode latino 0=1 if v083255==1|v083255==2|v083255==3|v083256==1</w:t>
      </w:r>
    </w:p>
    <w:p w:rsidR="00FF1703" w:rsidRDefault="00FF1703" w:rsidP="00FF1703"/>
    <w:p w:rsidR="00FF1703" w:rsidRDefault="00FF1703" w:rsidP="00FF1703">
      <w:r>
        <w:t>//other</w:t>
      </w:r>
    </w:p>
    <w:p w:rsidR="00FF1703" w:rsidRDefault="00FF1703" w:rsidP="00FF1703">
      <w:r>
        <w:t>gen raceother=0</w:t>
      </w:r>
    </w:p>
    <w:p w:rsidR="00FF1703" w:rsidRDefault="00FF1703" w:rsidP="00FF1703">
      <w:r>
        <w:t>recode raceother 0=. if white==.|black==.</w:t>
      </w:r>
    </w:p>
    <w:p w:rsidR="00FF1703" w:rsidRDefault="00FF1703" w:rsidP="00FF1703">
      <w:r>
        <w:t>recode raceother 0=1 if white==0 &amp; black==0</w:t>
      </w:r>
    </w:p>
    <w:p w:rsidR="00FF1703" w:rsidRDefault="00FF1703" w:rsidP="00FF1703"/>
    <w:p w:rsidR="00FF1703" w:rsidRDefault="00FF1703" w:rsidP="00FF1703">
      <w:r>
        <w:t>//Age</w:t>
      </w:r>
    </w:p>
    <w:p w:rsidR="00FF1703" w:rsidRDefault="00FF1703" w:rsidP="00FF1703">
      <w:r>
        <w:t>gen age=v083215x</w:t>
      </w:r>
    </w:p>
    <w:p w:rsidR="00FF1703" w:rsidRDefault="00FF1703" w:rsidP="00FF1703">
      <w:r>
        <w:t>recode age -9/-1=.</w:t>
      </w:r>
    </w:p>
    <w:p w:rsidR="00FF1703" w:rsidRDefault="00FF1703" w:rsidP="00FF1703"/>
    <w:p w:rsidR="00FF1703" w:rsidRDefault="00FF1703" w:rsidP="00FF1703">
      <w:r>
        <w:t>gen age18to24=.</w:t>
      </w:r>
    </w:p>
    <w:p w:rsidR="00FF1703" w:rsidRDefault="00FF1703" w:rsidP="00FF1703">
      <w:r>
        <w:t>recode age18to24 .=0 if v083215x&gt;0 &amp; v083215x&lt;94</w:t>
      </w:r>
    </w:p>
    <w:p w:rsidR="00FF1703" w:rsidRDefault="00FF1703" w:rsidP="00FF1703">
      <w:r>
        <w:t>recode age18to24 0=1 if v083215x&gt;=18 &amp; v083215x&lt;=24</w:t>
      </w:r>
    </w:p>
    <w:p w:rsidR="00FF1703" w:rsidRDefault="00FF1703" w:rsidP="00FF1703"/>
    <w:p w:rsidR="00FF1703" w:rsidRDefault="00FF1703" w:rsidP="00FF1703">
      <w:r>
        <w:t>gen age25to34=.</w:t>
      </w:r>
    </w:p>
    <w:p w:rsidR="00FF1703" w:rsidRDefault="00FF1703" w:rsidP="00FF1703">
      <w:r>
        <w:t>recode age25to34 .=0 if v083215x&gt;0 &amp; v083215x&lt;94</w:t>
      </w:r>
    </w:p>
    <w:p w:rsidR="00FF1703" w:rsidRDefault="00FF1703" w:rsidP="00FF1703">
      <w:r>
        <w:t>recode age25to34 0=1 if v083215x&gt;=25 &amp; v083215x&lt;=34</w:t>
      </w:r>
    </w:p>
    <w:p w:rsidR="00FF1703" w:rsidRDefault="00FF1703" w:rsidP="00FF1703"/>
    <w:p w:rsidR="00FF1703" w:rsidRDefault="00FF1703" w:rsidP="00FF1703">
      <w:r>
        <w:t>gen age35to44=.</w:t>
      </w:r>
    </w:p>
    <w:p w:rsidR="00FF1703" w:rsidRDefault="00FF1703" w:rsidP="00FF1703">
      <w:r>
        <w:t>recode age35to44 .=0 if v083215x&gt;0 &amp; v083215x&lt;94</w:t>
      </w:r>
    </w:p>
    <w:p w:rsidR="00FF1703" w:rsidRDefault="00FF1703" w:rsidP="00FF1703">
      <w:r>
        <w:t>recode age35to44 0=1 if v083215x&gt;=35 &amp; v083215x&lt;=44</w:t>
      </w:r>
    </w:p>
    <w:p w:rsidR="00FF1703" w:rsidRDefault="00FF1703" w:rsidP="00FF1703"/>
    <w:p w:rsidR="00FF1703" w:rsidRDefault="00FF1703" w:rsidP="00FF1703">
      <w:r>
        <w:t>gen age45to54=.</w:t>
      </w:r>
    </w:p>
    <w:p w:rsidR="00FF1703" w:rsidRDefault="00FF1703" w:rsidP="00FF1703">
      <w:r>
        <w:t>recode age45to54 .=0 if v083215x&gt;0 &amp; v083215x&lt;94</w:t>
      </w:r>
    </w:p>
    <w:p w:rsidR="00FF1703" w:rsidRDefault="00FF1703" w:rsidP="00FF1703">
      <w:r>
        <w:t>recode age45to54 0=1 if v083215x&gt;=45 &amp; v083215x&lt;=54</w:t>
      </w:r>
    </w:p>
    <w:p w:rsidR="00FF1703" w:rsidRDefault="00FF1703" w:rsidP="00FF1703"/>
    <w:p w:rsidR="00FF1703" w:rsidRDefault="00FF1703" w:rsidP="00FF1703">
      <w:r>
        <w:t>gen age55to64=.</w:t>
      </w:r>
    </w:p>
    <w:p w:rsidR="00FF1703" w:rsidRDefault="00FF1703" w:rsidP="00FF1703">
      <w:r>
        <w:t>recode age55to64 .=0 if v083215x&gt;0 &amp; v083215x&lt;94</w:t>
      </w:r>
    </w:p>
    <w:p w:rsidR="00FF1703" w:rsidRDefault="00FF1703" w:rsidP="00FF1703">
      <w:r>
        <w:t>recode age55to64 0=1 if v083215x&gt;=55 &amp; v083215x&lt;=64</w:t>
      </w:r>
    </w:p>
    <w:p w:rsidR="00FF1703" w:rsidRDefault="00FF1703" w:rsidP="00FF1703"/>
    <w:p w:rsidR="00FF1703" w:rsidRDefault="00FF1703" w:rsidP="00FF1703">
      <w:r>
        <w:t>gen age65to74=.</w:t>
      </w:r>
    </w:p>
    <w:p w:rsidR="00FF1703" w:rsidRDefault="00FF1703" w:rsidP="00FF1703">
      <w:r>
        <w:t>recode age65to74 .=0 if v083215x&gt;0 &amp; v083215x&lt;94</w:t>
      </w:r>
    </w:p>
    <w:p w:rsidR="00FF1703" w:rsidRDefault="00FF1703" w:rsidP="00FF1703">
      <w:r>
        <w:t>recode age65to74 0=1 if v083215x&gt;=65 &amp; v083215x&lt;=74</w:t>
      </w:r>
    </w:p>
    <w:p w:rsidR="00FF1703" w:rsidRDefault="00FF1703" w:rsidP="00FF1703"/>
    <w:p w:rsidR="00FF1703" w:rsidRDefault="00FF1703" w:rsidP="00FF1703">
      <w:r>
        <w:t>gen age75plus=.</w:t>
      </w:r>
    </w:p>
    <w:p w:rsidR="00FF1703" w:rsidRDefault="00FF1703" w:rsidP="00FF1703">
      <w:r>
        <w:t>recode age75plus .=0 if v083215x&gt;0 &amp; v083215x&lt;94</w:t>
      </w:r>
    </w:p>
    <w:p w:rsidR="00FF1703" w:rsidRDefault="00FF1703" w:rsidP="00FF1703">
      <w:r>
        <w:t>recode age75plus 0=1 if v083215x&gt;=75 &amp; v083215x&lt;=94</w:t>
      </w:r>
    </w:p>
    <w:p w:rsidR="00FF1703" w:rsidRDefault="00FF1703" w:rsidP="00FF1703"/>
    <w:p w:rsidR="00FF1703" w:rsidRDefault="00FF1703" w:rsidP="00FF1703">
      <w:r>
        <w:t>//Income</w:t>
      </w:r>
    </w:p>
    <w:p w:rsidR="00FF1703" w:rsidRDefault="00FF1703" w:rsidP="00FF1703">
      <w:r>
        <w:t>gen income=v083248x</w:t>
      </w:r>
    </w:p>
    <w:p w:rsidR="00FF1703" w:rsidRDefault="00FF1703" w:rsidP="00FF1703">
      <w:r>
        <w:t>recode income -9/-8=.</w:t>
      </w:r>
    </w:p>
    <w:p w:rsidR="00FF1703" w:rsidRDefault="00FF1703" w:rsidP="00FF1703">
      <w:r>
        <w:t>gen inc0to1=(income-1)/24</w:t>
      </w:r>
    </w:p>
    <w:p w:rsidR="00FF1703" w:rsidRDefault="00FF1703" w:rsidP="00FF1703"/>
    <w:p w:rsidR="00FF1703" w:rsidRDefault="00FF1703" w:rsidP="00FF1703">
      <w:r>
        <w:t>gen incmissing=0</w:t>
      </w:r>
    </w:p>
    <w:p w:rsidR="00FF1703" w:rsidRDefault="00FF1703" w:rsidP="00FF1703">
      <w:r>
        <w:t>recode incmissing 0=1 if v083248x==-8|v083248x==-9</w:t>
      </w:r>
    </w:p>
    <w:p w:rsidR="00FF1703" w:rsidRDefault="00FF1703" w:rsidP="00FF1703"/>
    <w:p w:rsidR="00FF1703" w:rsidRDefault="00FF1703" w:rsidP="00FF1703">
      <w:r>
        <w:t>gen inc0to14=0</w:t>
      </w:r>
    </w:p>
    <w:p w:rsidR="00FF1703" w:rsidRDefault="00FF1703" w:rsidP="00FF1703">
      <w:r>
        <w:t>recode inc0to14 0=1 if income&gt;=1&amp; income&lt;=7</w:t>
      </w:r>
    </w:p>
    <w:p w:rsidR="00FF1703" w:rsidRDefault="00FF1703" w:rsidP="00FF1703"/>
    <w:p w:rsidR="00FF1703" w:rsidRDefault="00FF1703" w:rsidP="00FF1703">
      <w:r>
        <w:t>gen inc15to34=0</w:t>
      </w:r>
    </w:p>
    <w:p w:rsidR="00FF1703" w:rsidRDefault="00FF1703" w:rsidP="00FF1703">
      <w:r>
        <w:t>recode inc15to34 0=1 if income&gt;=8 &amp; income&lt;=13</w:t>
      </w:r>
    </w:p>
    <w:p w:rsidR="00FF1703" w:rsidRDefault="00FF1703" w:rsidP="00FF1703"/>
    <w:p w:rsidR="00FF1703" w:rsidRDefault="00FF1703" w:rsidP="00FF1703">
      <w:r>
        <w:t>gen inc35to59=0</w:t>
      </w:r>
    </w:p>
    <w:p w:rsidR="00FF1703" w:rsidRDefault="00FF1703" w:rsidP="00FF1703">
      <w:r>
        <w:t>recode inc35to59 0=1 if income&gt;=14 &amp; income&lt;=17</w:t>
      </w:r>
    </w:p>
    <w:p w:rsidR="00FF1703" w:rsidRDefault="00FF1703" w:rsidP="00FF1703"/>
    <w:p w:rsidR="00FF1703" w:rsidRDefault="00FF1703" w:rsidP="00FF1703">
      <w:r>
        <w:t>gen inc60to74=0</w:t>
      </w:r>
    </w:p>
    <w:p w:rsidR="00FF1703" w:rsidRDefault="00FF1703" w:rsidP="00FF1703">
      <w:r>
        <w:t>recode inc60to74 0=1 if income==18</w:t>
      </w:r>
    </w:p>
    <w:p w:rsidR="00FF1703" w:rsidRDefault="00FF1703" w:rsidP="00FF1703"/>
    <w:p w:rsidR="00FF1703" w:rsidRDefault="00FF1703" w:rsidP="00FF1703">
      <w:r>
        <w:t>gen inc75to99=0</w:t>
      </w:r>
    </w:p>
    <w:p w:rsidR="00FF1703" w:rsidRDefault="00FF1703" w:rsidP="00FF1703">
      <w:r>
        <w:t>recode inc75to99 0=1 if income==19|income==20</w:t>
      </w:r>
    </w:p>
    <w:p w:rsidR="00FF1703" w:rsidRDefault="00FF1703" w:rsidP="00FF1703"/>
    <w:p w:rsidR="00FF1703" w:rsidRDefault="00FF1703" w:rsidP="00FF1703">
      <w:r>
        <w:t>gen inc100plus=0</w:t>
      </w:r>
    </w:p>
    <w:p w:rsidR="00FF1703" w:rsidRDefault="00FF1703" w:rsidP="00FF1703">
      <w:r>
        <w:t>recode inc100plus 0=1 if income&gt;=21 &amp; income&lt;=25</w:t>
      </w:r>
    </w:p>
    <w:p w:rsidR="00FF1703" w:rsidRDefault="00FF1703" w:rsidP="00FF1703"/>
    <w:p w:rsidR="00FF1703" w:rsidRDefault="00FF1703" w:rsidP="00FF1703">
      <w:r>
        <w:t>//party id</w:t>
      </w:r>
    </w:p>
    <w:p w:rsidR="00FF1703" w:rsidRDefault="00FF1703" w:rsidP="00FF1703">
      <w:r>
        <w:t xml:space="preserve">gen dem=v083098x    </w:t>
      </w:r>
    </w:p>
    <w:p w:rsidR="00FF1703" w:rsidRDefault="00FF1703" w:rsidP="00FF1703">
      <w:r>
        <w:t>recode dem 0/1=1 2/6=0 else=.</w:t>
      </w:r>
    </w:p>
    <w:p w:rsidR="00FF1703" w:rsidRDefault="00FF1703" w:rsidP="00FF1703">
      <w:r>
        <w:t xml:space="preserve">gen rep=v083098x    </w:t>
      </w:r>
    </w:p>
    <w:p w:rsidR="00FF1703" w:rsidRDefault="00FF1703" w:rsidP="00FF1703">
      <w:r>
        <w:t>recode rep 5/6=1 1/4=0 else=.</w:t>
      </w:r>
    </w:p>
    <w:p w:rsidR="00FF1703" w:rsidRDefault="00FF1703" w:rsidP="00FF1703"/>
    <w:p w:rsidR="00FF1703" w:rsidRDefault="00FF1703" w:rsidP="00FF1703">
      <w:r>
        <w:t>//Census region variables</w:t>
      </w:r>
    </w:p>
    <w:p w:rsidR="00FF1703" w:rsidRDefault="00FF1703" w:rsidP="00FF1703">
      <w:r>
        <w:t>gen censusne=0</w:t>
      </w:r>
    </w:p>
    <w:p w:rsidR="00FF1703" w:rsidRDefault="00FF1703" w:rsidP="00FF1703">
      <w:r>
        <w:t>recode censusne 0=1 if v081204==1</w:t>
      </w:r>
    </w:p>
    <w:p w:rsidR="00FF1703" w:rsidRDefault="00FF1703" w:rsidP="00FF1703"/>
    <w:p w:rsidR="00FF1703" w:rsidRDefault="00FF1703" w:rsidP="00FF1703">
      <w:r>
        <w:t>gen censusnc=0</w:t>
      </w:r>
    </w:p>
    <w:p w:rsidR="00FF1703" w:rsidRDefault="00FF1703" w:rsidP="00FF1703">
      <w:r>
        <w:t>recode censusnc 0=1 if v081204==2</w:t>
      </w:r>
    </w:p>
    <w:p w:rsidR="00FF1703" w:rsidRDefault="00FF1703" w:rsidP="00FF1703"/>
    <w:p w:rsidR="00FF1703" w:rsidRDefault="00FF1703" w:rsidP="00FF1703">
      <w:r>
        <w:t>gen censussouth=0</w:t>
      </w:r>
    </w:p>
    <w:p w:rsidR="00FF1703" w:rsidRDefault="00FF1703" w:rsidP="00FF1703">
      <w:r>
        <w:t>recode censussouth 0=1 if v081204==3</w:t>
      </w:r>
    </w:p>
    <w:p w:rsidR="00FF1703" w:rsidRDefault="00FF1703" w:rsidP="00FF1703"/>
    <w:p w:rsidR="00FF1703" w:rsidRDefault="00FF1703" w:rsidP="00FF1703">
      <w:r>
        <w:t>gen censuswest=0</w:t>
      </w:r>
    </w:p>
    <w:p w:rsidR="00FF1703" w:rsidRDefault="00FF1703" w:rsidP="00FF1703">
      <w:r>
        <w:t>recode censuswest 0=1 if v081204==4</w:t>
      </w:r>
    </w:p>
    <w:p w:rsidR="00FF1703" w:rsidRDefault="00FF1703" w:rsidP="00FF1703"/>
    <w:p w:rsidR="00FF1703" w:rsidRDefault="00FF1703" w:rsidP="00FF1703">
      <w:r>
        <w:t>//ideology</w:t>
      </w:r>
    </w:p>
    <w:p w:rsidR="00FF1703" w:rsidRDefault="00FF1703" w:rsidP="00FF1703">
      <w:r>
        <w:t>gen id=v083069</w:t>
      </w:r>
    </w:p>
    <w:p w:rsidR="00FF1703" w:rsidRDefault="00FF1703" w:rsidP="00FF1703">
      <w:r>
        <w:t>recode id -9/-7=.</w:t>
      </w:r>
    </w:p>
    <w:p w:rsidR="00FF1703" w:rsidRDefault="00FF1703" w:rsidP="00FF1703"/>
    <w:p w:rsidR="00FF1703" w:rsidRDefault="00FF1703" w:rsidP="00FF1703">
      <w:r>
        <w:t>gen idmiss=0</w:t>
      </w:r>
    </w:p>
    <w:p w:rsidR="00FF1703" w:rsidRDefault="00FF1703" w:rsidP="00FF1703">
      <w:r>
        <w:t>recode idmiss 0=1 if v083069==-7|v083069==-8</w:t>
      </w:r>
    </w:p>
    <w:p w:rsidR="00FF1703" w:rsidRDefault="00FF1703" w:rsidP="00FF1703"/>
    <w:p w:rsidR="00FF1703" w:rsidRDefault="00FF1703" w:rsidP="00FF1703">
      <w:r>
        <w:t>gen lib=0</w:t>
      </w:r>
    </w:p>
    <w:p w:rsidR="00FF1703" w:rsidRDefault="00FF1703" w:rsidP="00FF1703">
      <w:r>
        <w:t>recode lib 0=. if id==.</w:t>
      </w:r>
    </w:p>
    <w:p w:rsidR="00FF1703" w:rsidRDefault="00FF1703" w:rsidP="00FF1703">
      <w:r>
        <w:t>recode lib 0=1 if id&lt;4</w:t>
      </w:r>
    </w:p>
    <w:p w:rsidR="00FF1703" w:rsidRDefault="00FF1703" w:rsidP="00FF1703">
      <w:r>
        <w:t>recode lib .=0 if idmiss==1</w:t>
      </w:r>
    </w:p>
    <w:p w:rsidR="00FF1703" w:rsidRDefault="00FF1703" w:rsidP="00FF1703"/>
    <w:p w:rsidR="00FF1703" w:rsidRDefault="00FF1703" w:rsidP="00FF1703">
      <w:r>
        <w:t>gen con=0</w:t>
      </w:r>
    </w:p>
    <w:p w:rsidR="00FF1703" w:rsidRDefault="00FF1703" w:rsidP="00FF1703">
      <w:r>
        <w:t>recode con 0=. if id==.</w:t>
      </w:r>
    </w:p>
    <w:p w:rsidR="00FF1703" w:rsidRDefault="00FF1703" w:rsidP="00FF1703">
      <w:r>
        <w:t>recode con 0=1 if id&gt;4</w:t>
      </w:r>
    </w:p>
    <w:p w:rsidR="00FF1703" w:rsidRDefault="00FF1703" w:rsidP="00FF1703">
      <w:r>
        <w:t>recode con .=0 if idmiss==1</w:t>
      </w:r>
    </w:p>
    <w:p w:rsidR="00FF1703" w:rsidRDefault="00FF1703" w:rsidP="00FF1703"/>
    <w:p w:rsidR="00FF1703" w:rsidRDefault="00FF1703" w:rsidP="00FF1703">
      <w:r>
        <w:t>//Racial Resentment</w:t>
      </w:r>
    </w:p>
    <w:p w:rsidR="00FF1703" w:rsidRDefault="00FF1703" w:rsidP="00FF1703">
      <w:r>
        <w:t>gen raceirish=v085143</w:t>
      </w:r>
    </w:p>
    <w:p w:rsidR="00FF1703" w:rsidRDefault="00FF1703" w:rsidP="00FF1703">
      <w:r>
        <w:t>recode raceirish -9/-2=. 5=0 4=.25 3=.5 2=.75 1=1</w:t>
      </w:r>
    </w:p>
    <w:p w:rsidR="00FF1703" w:rsidRDefault="00FF1703" w:rsidP="00FF1703">
      <w:r>
        <w:t>gen racegenrev=v085144</w:t>
      </w:r>
    </w:p>
    <w:p w:rsidR="00FF1703" w:rsidRDefault="00FF1703" w:rsidP="00FF1703">
      <w:r>
        <w:t>recode racegenrev -9/-2=. 1=0 2=.25 3=.5 4=.75 5=1</w:t>
      </w:r>
    </w:p>
    <w:p w:rsidR="00FF1703" w:rsidRDefault="00FF1703" w:rsidP="00FF1703">
      <w:r>
        <w:t xml:space="preserve">gen racedesrev=v085145 </w:t>
      </w:r>
    </w:p>
    <w:p w:rsidR="00FF1703" w:rsidRDefault="00FF1703" w:rsidP="00FF1703">
      <w:r>
        <w:t>recode racedesrev -9/-2=. 1=0 2=.25 3=.5 4=.75 5=1</w:t>
      </w:r>
    </w:p>
    <w:p w:rsidR="00FF1703" w:rsidRDefault="00FF1703" w:rsidP="00FF1703">
      <w:r>
        <w:t>gen racetry=v085146</w:t>
      </w:r>
    </w:p>
    <w:p w:rsidR="00FF1703" w:rsidRDefault="00FF1703" w:rsidP="00FF1703">
      <w:r>
        <w:t>recode racetry -9/-2=. 5=0 4=.25 3=.5 2=.75 1=1</w:t>
      </w:r>
    </w:p>
    <w:p w:rsidR="00FF1703" w:rsidRDefault="00FF1703" w:rsidP="00FF1703"/>
    <w:p w:rsidR="00FF1703" w:rsidRDefault="00FF1703" w:rsidP="00FF1703">
      <w:r>
        <w:t>alpha raceirish racegenrev racedesrev racetry, gen(raceres)</w:t>
      </w:r>
    </w:p>
    <w:p w:rsidR="00FF1703" w:rsidRDefault="00FF1703" w:rsidP="00FF1703"/>
    <w:p w:rsidR="00FF1703" w:rsidRDefault="00FF1703" w:rsidP="00FF1703">
      <w:r>
        <w:t>//Obama feeling thermometer</w:t>
      </w:r>
    </w:p>
    <w:p w:rsidR="00FF1703" w:rsidRDefault="00FF1703" w:rsidP="00FF1703">
      <w:r>
        <w:t>gen Obamatherm=v083037a</w:t>
      </w:r>
    </w:p>
    <w:p w:rsidR="00FF1703" w:rsidRDefault="00FF1703" w:rsidP="00FF1703">
      <w:r>
        <w:t>recode Obamatherm -10/-1=.</w:t>
      </w:r>
    </w:p>
    <w:p w:rsidR="00FF1703" w:rsidRDefault="00FF1703" w:rsidP="00FF1703">
      <w:r>
        <w:t>gen Obamatherm0to1=Obamatherm/100</w:t>
      </w:r>
    </w:p>
    <w:p w:rsidR="00FF1703" w:rsidRDefault="00FF1703" w:rsidP="00FF1703"/>
    <w:p w:rsidR="00FF1703" w:rsidRDefault="00FF1703" w:rsidP="00FF1703">
      <w:r>
        <w:t>//Obama feeling thermometer post</w:t>
      </w:r>
    </w:p>
    <w:p w:rsidR="00FF1703" w:rsidRDefault="00FF1703" w:rsidP="00FF1703">
      <w:r>
        <w:t>gen Obamathermp=v085063b</w:t>
      </w:r>
    </w:p>
    <w:p w:rsidR="00FF1703" w:rsidRDefault="00FF1703" w:rsidP="00FF1703">
      <w:r>
        <w:t>recode Obamathermp -10/-1=.</w:t>
      </w:r>
    </w:p>
    <w:p w:rsidR="00FF1703" w:rsidRDefault="00FF1703" w:rsidP="00FF1703">
      <w:r>
        <w:t>gen Obamathermp0to1=Obamathermp/100</w:t>
      </w:r>
    </w:p>
    <w:p w:rsidR="00FF1703" w:rsidRDefault="00FF1703" w:rsidP="00FF1703"/>
    <w:p w:rsidR="00FF1703" w:rsidRDefault="00FF1703" w:rsidP="00FF1703">
      <w:r>
        <w:t>//McCain feeling therm</w:t>
      </w:r>
    </w:p>
    <w:p w:rsidR="00FF1703" w:rsidRDefault="00FF1703" w:rsidP="00FF1703">
      <w:r>
        <w:t>gen McCaintherm=v083037b</w:t>
      </w:r>
    </w:p>
    <w:p w:rsidR="00FF1703" w:rsidRDefault="00FF1703" w:rsidP="00FF1703">
      <w:r>
        <w:t>recode McCaintherm -10/-1=.</w:t>
      </w:r>
    </w:p>
    <w:p w:rsidR="00FF1703" w:rsidRDefault="00FF1703" w:rsidP="00FF1703"/>
    <w:p w:rsidR="00FF1703" w:rsidRDefault="00FF1703" w:rsidP="00FF1703">
      <w:r>
        <w:t>//McCain feeling thermometer post</w:t>
      </w:r>
    </w:p>
    <w:p w:rsidR="00FF1703" w:rsidRDefault="00FF1703" w:rsidP="00FF1703">
      <w:r>
        <w:t>gen McCainthermp=v085063c</w:t>
      </w:r>
    </w:p>
    <w:p w:rsidR="00FF1703" w:rsidRDefault="00FF1703" w:rsidP="00FF1703">
      <w:r>
        <w:t>recode McCainthermp -10/-1=.</w:t>
      </w:r>
    </w:p>
    <w:p w:rsidR="00FF1703" w:rsidRDefault="00FF1703" w:rsidP="00FF1703"/>
    <w:p w:rsidR="00FF1703" w:rsidRDefault="00FF1703" w:rsidP="00FF1703">
      <w:r>
        <w:t>//difference btw Obamatherm and McCaintherm</w:t>
      </w:r>
    </w:p>
    <w:p w:rsidR="00FF1703" w:rsidRDefault="00FF1703" w:rsidP="00FF1703">
      <w:r>
        <w:t>gen mothermdifpre=(100+McCaintherm-Obamatherm)/200</w:t>
      </w:r>
    </w:p>
    <w:p w:rsidR="00FF1703" w:rsidRDefault="00FF1703" w:rsidP="00FF1703">
      <w:r>
        <w:t>gen mothermdifpost=(100+McCainthermp-Obamathermp)/200</w:t>
      </w:r>
    </w:p>
    <w:p w:rsidR="00FF1703" w:rsidRDefault="00FF1703" w:rsidP="00FF1703"/>
    <w:p w:rsidR="00FF1703" w:rsidRDefault="00FF1703" w:rsidP="00FF1703">
      <w:r>
        <w:t>*Democratic party feeling thermometer</w:t>
      </w:r>
    </w:p>
    <w:p w:rsidR="00FF1703" w:rsidRDefault="00FF1703" w:rsidP="00FF1703">
      <w:r>
        <w:t>tab v083044a</w:t>
      </w:r>
    </w:p>
    <w:p w:rsidR="00FF1703" w:rsidRDefault="00FF1703" w:rsidP="00FF1703">
      <w:r>
        <w:t>gen Demtherm=v083044a</w:t>
      </w:r>
    </w:p>
    <w:p w:rsidR="00FF1703" w:rsidRDefault="00FF1703" w:rsidP="00FF1703">
      <w:r>
        <w:t>recode Demtherm -9/-1=.</w:t>
      </w:r>
    </w:p>
    <w:p w:rsidR="00FF1703" w:rsidRDefault="00FF1703" w:rsidP="00FF1703">
      <w:r>
        <w:t>gen Demtherm0to1=Demtherm/100</w:t>
      </w:r>
    </w:p>
    <w:p w:rsidR="00FF1703" w:rsidRDefault="00FF1703" w:rsidP="00FF1703"/>
    <w:p w:rsidR="00FF1703" w:rsidRDefault="00FF1703" w:rsidP="00FF1703">
      <w:r>
        <w:t>//vote turnout</w:t>
      </w:r>
    </w:p>
    <w:p w:rsidR="00FF1703" w:rsidRDefault="00FF1703" w:rsidP="00FF1703">
      <w:r>
        <w:t>gen turnout=v085036x</w:t>
      </w:r>
    </w:p>
    <w:p w:rsidR="00FF1703" w:rsidRDefault="00FF1703" w:rsidP="00FF1703">
      <w:r>
        <w:t>recode turnout -2=.</w:t>
      </w:r>
    </w:p>
    <w:p w:rsidR="00FF1703" w:rsidRDefault="00FF1703" w:rsidP="00FF1703"/>
    <w:p w:rsidR="00FF1703" w:rsidRDefault="00FF1703" w:rsidP="00FF1703">
      <w:r>
        <w:t>//Registration</w:t>
      </w:r>
    </w:p>
    <w:p w:rsidR="00FF1703" w:rsidRDefault="00FF1703" w:rsidP="00FF1703">
      <w:r>
        <w:t>gen unreg=0</w:t>
      </w:r>
    </w:p>
    <w:p w:rsidR="00FF1703" w:rsidRDefault="00FF1703" w:rsidP="00FF1703">
      <w:r>
        <w:t>recode unreg 0=1 if v085037==5</w:t>
      </w:r>
    </w:p>
    <w:p w:rsidR="00FF1703" w:rsidRDefault="00FF1703" w:rsidP="00FF1703"/>
    <w:p w:rsidR="00FF1703" w:rsidRDefault="00FF1703" w:rsidP="00FF1703">
      <w:r>
        <w:t>gen regcurrent=v085039a</w:t>
      </w:r>
    </w:p>
    <w:p w:rsidR="00FF1703" w:rsidRDefault="00FF1703" w:rsidP="00FF1703">
      <w:r>
        <w:t>recode regcurrent 1 4=1 2 3 5 6=0 else=.</w:t>
      </w:r>
    </w:p>
    <w:p w:rsidR="00FF1703" w:rsidRDefault="00FF1703" w:rsidP="00FF1703"/>
    <w:p w:rsidR="00FF1703" w:rsidRDefault="00FF1703" w:rsidP="00FF1703">
      <w:r>
        <w:t>gen regdif=v085039a</w:t>
      </w:r>
    </w:p>
    <w:p w:rsidR="00FF1703" w:rsidRDefault="00FF1703" w:rsidP="00FF1703">
      <w:r>
        <w:t>recode regdif 5=1 1/4 6=0 else=.</w:t>
      </w:r>
    </w:p>
    <w:p w:rsidR="00FF1703" w:rsidRDefault="00FF1703" w:rsidP="00FF1703"/>
    <w:p w:rsidR="00FF1703" w:rsidRDefault="00FF1703" w:rsidP="00FF1703">
      <w:r>
        <w:t>gen regdk=v085039a</w:t>
      </w:r>
    </w:p>
    <w:p w:rsidR="00FF1703" w:rsidRDefault="00FF1703" w:rsidP="00FF1703">
      <w:r>
        <w:t>recode regdk  3 6=1 1 2 4 5=0 else=.</w:t>
      </w:r>
    </w:p>
    <w:p w:rsidR="00FF1703" w:rsidRDefault="00FF1703" w:rsidP="00FF1703"/>
    <w:p w:rsidR="00FF1703" w:rsidRDefault="00FF1703" w:rsidP="00FF1703">
      <w:r>
        <w:t>gen regno=v085039a</w:t>
      </w:r>
    </w:p>
    <w:p w:rsidR="00FF1703" w:rsidRDefault="00FF1703" w:rsidP="00FF1703">
      <w:r>
        <w:t>recode regno 2=1 1 3/6=0 else=.</w:t>
      </w:r>
    </w:p>
    <w:p w:rsidR="00FF1703" w:rsidRDefault="00FF1703" w:rsidP="00FF1703"/>
    <w:p w:rsidR="00FF1703" w:rsidRDefault="00FF1703" w:rsidP="00FF1703">
      <w:r>
        <w:t>//vote for Obama (rather than any of the other candidates)</w:t>
      </w:r>
    </w:p>
    <w:p w:rsidR="00FF1703" w:rsidRDefault="00FF1703" w:rsidP="00FF1703">
      <w:r>
        <w:t>gen voteobama=v085044a</w:t>
      </w:r>
    </w:p>
    <w:p w:rsidR="00FF1703" w:rsidRDefault="00FF1703" w:rsidP="00FF1703">
      <w:r>
        <w:t>recode voteobama -9/-1=. 1=1 7 3=0</w:t>
      </w:r>
    </w:p>
    <w:p w:rsidR="00FF1703" w:rsidRDefault="00FF1703" w:rsidP="00FF1703"/>
    <w:p w:rsidR="00FF1703" w:rsidRDefault="00FF1703" w:rsidP="00FF1703">
      <w:r>
        <w:t>//vote for McCain (rather than any of the other candidates)</w:t>
      </w:r>
    </w:p>
    <w:p w:rsidR="00FF1703" w:rsidRDefault="00FF1703" w:rsidP="00FF1703">
      <w:r>
        <w:t>gen votemccain=v085044a</w:t>
      </w:r>
    </w:p>
    <w:p w:rsidR="00FF1703" w:rsidRDefault="00FF1703" w:rsidP="00FF1703">
      <w:r>
        <w:t>recode votemccain -9/-1=. 3=1 7 1=0</w:t>
      </w:r>
    </w:p>
    <w:p w:rsidR="00FF1703" w:rsidRDefault="00FF1703" w:rsidP="00FF1703">
      <w:r>
        <w:t xml:space="preserve">tab votemccain v085044a </w:t>
      </w:r>
    </w:p>
    <w:p w:rsidR="00FF1703" w:rsidRDefault="00FF1703" w:rsidP="00FF1703"/>
    <w:p w:rsidR="00FF1703" w:rsidRDefault="00FF1703" w:rsidP="00FF1703">
      <w:r>
        <w:t>//retrospective evaluations of the economy</w:t>
      </w:r>
    </w:p>
    <w:p w:rsidR="00FF1703" w:rsidRDefault="00FF1703" w:rsidP="00FF1703">
      <w:r>
        <w:t>gen econ=v083083x</w:t>
      </w:r>
    </w:p>
    <w:p w:rsidR="00FF1703" w:rsidRDefault="00FF1703" w:rsidP="00FF1703">
      <w:r>
        <w:t>recode econ 1=0 2=.25 3=.5 4=.75 5=1</w:t>
      </w:r>
    </w:p>
    <w:p w:rsidR="00FF1703" w:rsidRDefault="00FF1703" w:rsidP="00FF1703">
      <w:r>
        <w:t>recode econ -9/-8=.</w:t>
      </w:r>
    </w:p>
    <w:p w:rsidR="00FF1703" w:rsidRDefault="00FF1703" w:rsidP="00FF1703"/>
    <w:p w:rsidR="00FF1703" w:rsidRDefault="00FF1703" w:rsidP="00FF1703">
      <w:r>
        <w:t>//should govt help blacks or should they help themselves</w:t>
      </w:r>
    </w:p>
    <w:p w:rsidR="00FF1703" w:rsidRDefault="00FF1703" w:rsidP="00FF1703">
      <w:r>
        <w:t>gen govthelpblacks=v083137</w:t>
      </w:r>
    </w:p>
    <w:p w:rsidR="00FF1703" w:rsidRDefault="00FF1703" w:rsidP="00FF1703">
      <w:r>
        <w:t>recode govthelpblacks 7=0 6=.17 5=.33 4=.5 3=.67 2=.83 1=1 -9/-2=0</w:t>
      </w:r>
    </w:p>
    <w:p w:rsidR="00FF1703" w:rsidRDefault="00FF1703" w:rsidP="00FF1703"/>
    <w:p w:rsidR="00FF1703" w:rsidRDefault="00FF1703" w:rsidP="00FF1703">
      <w:r>
        <w:t>//fairjobs</w:t>
      </w:r>
    </w:p>
    <w:p w:rsidR="00FF1703" w:rsidRDefault="00FF1703" w:rsidP="00FF1703">
      <w:r>
        <w:t>gen fairjobs5cat=v085079a</w:t>
      </w:r>
    </w:p>
    <w:p w:rsidR="00FF1703" w:rsidRDefault="00FF1703" w:rsidP="00FF1703">
      <w:r>
        <w:t>recode fairjobs5cat 1=.67 5=.33 7 -9/-1=.</w:t>
      </w:r>
    </w:p>
    <w:p w:rsidR="00FF1703" w:rsidRDefault="00FF1703" w:rsidP="00FF1703">
      <w:r>
        <w:t>recode fairjobs5cat .67=1 if v085079b==1</w:t>
      </w:r>
    </w:p>
    <w:p w:rsidR="00FF1703" w:rsidRDefault="00FF1703" w:rsidP="00FF1703">
      <w:r>
        <w:t>recode fairjobs5cat .33=0 if v085079c==1</w:t>
      </w:r>
    </w:p>
    <w:p w:rsidR="00FF1703" w:rsidRDefault="00FF1703" w:rsidP="00FF1703"/>
    <w:p w:rsidR="00FF1703" w:rsidRDefault="00FF1703" w:rsidP="00FF1703">
      <w:r>
        <w:t>//welfare--should govt spend more money on welfare?</w:t>
      </w:r>
    </w:p>
    <w:p w:rsidR="00FF1703" w:rsidRDefault="00FF1703" w:rsidP="00FF1703">
      <w:r>
        <w:t>gen welfare=v083145x</w:t>
      </w:r>
    </w:p>
    <w:p w:rsidR="00FF1703" w:rsidRDefault="00FF1703" w:rsidP="00FF1703">
      <w:r>
        <w:t>recode welfare -9 -8=. 8 7=0 6=.17 5=.33 4=.5 3=.67 2=.83 1=1</w:t>
      </w:r>
    </w:p>
    <w:p w:rsidR="00FF1703" w:rsidRDefault="00FF1703" w:rsidP="00FF1703"/>
    <w:p w:rsidR="00FF1703" w:rsidRDefault="00FF1703" w:rsidP="00FF1703">
      <w:r>
        <w:t>//death penalty-does R favor it</w:t>
      </w:r>
    </w:p>
    <w:p w:rsidR="00FF1703" w:rsidRDefault="00FF1703" w:rsidP="00FF1703">
      <w:r>
        <w:t>gen deathpen=.</w:t>
      </w:r>
    </w:p>
    <w:p w:rsidR="00FF1703" w:rsidRDefault="00FF1703" w:rsidP="00FF1703">
      <w:r>
        <w:t>recode deathpen .=1 if v083163==1 &amp; v083163a==1</w:t>
      </w:r>
    </w:p>
    <w:p w:rsidR="00FF1703" w:rsidRDefault="00FF1703" w:rsidP="00FF1703">
      <w:r>
        <w:t xml:space="preserve">recode deathpen .=.67 if v083163==1 </w:t>
      </w:r>
    </w:p>
    <w:p w:rsidR="00FF1703" w:rsidRDefault="00FF1703" w:rsidP="00FF1703">
      <w:r>
        <w:t>recode deathpen .=0 if v083163==5 &amp; v083163a==1</w:t>
      </w:r>
    </w:p>
    <w:p w:rsidR="00FF1703" w:rsidRDefault="00FF1703" w:rsidP="00FF1703">
      <w:r>
        <w:t xml:space="preserve">recode deathpen .=.33 if v083163==5 </w:t>
      </w:r>
    </w:p>
    <w:p w:rsidR="00FF1703" w:rsidRDefault="00FF1703" w:rsidP="00FF1703"/>
    <w:p w:rsidR="00FF1703" w:rsidRDefault="00FF1703" w:rsidP="00FF1703">
      <w:r>
        <w:t>//affirmative action for blacks--jobs</w:t>
      </w:r>
    </w:p>
    <w:p w:rsidR="00FF1703" w:rsidRDefault="00FF1703" w:rsidP="00FF1703">
      <w:r>
        <w:t>gen affactjobs=v085157</w:t>
      </w:r>
    </w:p>
    <w:p w:rsidR="00FF1703" w:rsidRDefault="00FF1703" w:rsidP="00FF1703">
      <w:r>
        <w:t>recode affactjobs 1=.67 5=.33 7 -9/-2=.</w:t>
      </w:r>
    </w:p>
    <w:p w:rsidR="00FF1703" w:rsidRDefault="00FF1703" w:rsidP="00FF1703">
      <w:r>
        <w:t>recode affactjobs .67=1 if v085157a==1</w:t>
      </w:r>
    </w:p>
    <w:p w:rsidR="00FF1703" w:rsidRDefault="00FF1703" w:rsidP="00FF1703">
      <w:r>
        <w:t>recode affactjobs .33=0 if v085157b==1</w:t>
      </w:r>
    </w:p>
    <w:p w:rsidR="00FF1703" w:rsidRDefault="00FF1703" w:rsidP="00FF1703"/>
    <w:p w:rsidR="00FF1703" w:rsidRDefault="00FF1703" w:rsidP="00FF1703">
      <w:r>
        <w:t xml:space="preserve">//Education </w:t>
      </w:r>
    </w:p>
    <w:p w:rsidR="00FF1703" w:rsidRDefault="00FF1703" w:rsidP="00FF1703">
      <w:r>
        <w:t xml:space="preserve">gen educ=v083218x    </w:t>
      </w:r>
    </w:p>
    <w:p w:rsidR="00FF1703" w:rsidRDefault="00FF1703" w:rsidP="00FF1703">
      <w:r>
        <w:t>recode educ -9/-8=.</w:t>
      </w:r>
    </w:p>
    <w:p w:rsidR="00FF1703" w:rsidRDefault="00FF1703" w:rsidP="00FF1703"/>
    <w:p w:rsidR="00FF1703" w:rsidRDefault="00FF1703" w:rsidP="00FF1703">
      <w:r>
        <w:t>gen educnhs=.</w:t>
      </w:r>
    </w:p>
    <w:p w:rsidR="00FF1703" w:rsidRDefault="00FF1703" w:rsidP="00FF1703">
      <w:r>
        <w:t>recode educnhs .=0 if educ~=.</w:t>
      </w:r>
    </w:p>
    <w:p w:rsidR="00FF1703" w:rsidRDefault="00FF1703" w:rsidP="00FF1703">
      <w:r>
        <w:t>recode educnhs 0=1 if educ==4|educ==2|educ==1|educ==0</w:t>
      </w:r>
    </w:p>
    <w:p w:rsidR="00FF1703" w:rsidRDefault="00FF1703" w:rsidP="00FF1703"/>
    <w:p w:rsidR="00FF1703" w:rsidRDefault="00FF1703" w:rsidP="00FF1703">
      <w:r>
        <w:t>gen educhs=.</w:t>
      </w:r>
    </w:p>
    <w:p w:rsidR="00FF1703" w:rsidRDefault="00FF1703" w:rsidP="00FF1703">
      <w:r>
        <w:t>recode educhs .=0 if educ~=.</w:t>
      </w:r>
    </w:p>
    <w:p w:rsidR="00FF1703" w:rsidRDefault="00FF1703" w:rsidP="00FF1703">
      <w:r>
        <w:t>recode educhs 0=1 if educ==3</w:t>
      </w:r>
    </w:p>
    <w:p w:rsidR="00FF1703" w:rsidRDefault="00FF1703" w:rsidP="00FF1703"/>
    <w:p w:rsidR="00FF1703" w:rsidRDefault="00FF1703" w:rsidP="00FF1703">
      <w:r>
        <w:t>gen educsc=.</w:t>
      </w:r>
    </w:p>
    <w:p w:rsidR="00FF1703" w:rsidRDefault="00FF1703" w:rsidP="00FF1703">
      <w:r>
        <w:t>recode educsc .=0 if educ~=.</w:t>
      </w:r>
    </w:p>
    <w:p w:rsidR="00FF1703" w:rsidRDefault="00FF1703" w:rsidP="00FF1703">
      <w:r>
        <w:t>recode educsc 0=1 if educ==5</w:t>
      </w:r>
    </w:p>
    <w:p w:rsidR="00FF1703" w:rsidRDefault="00FF1703" w:rsidP="00FF1703"/>
    <w:p w:rsidR="00FF1703" w:rsidRDefault="00FF1703" w:rsidP="00FF1703">
      <w:r>
        <w:t>gen educcgplus=.</w:t>
      </w:r>
    </w:p>
    <w:p w:rsidR="00FF1703" w:rsidRDefault="00FF1703" w:rsidP="00FF1703">
      <w:r>
        <w:t>recode educcgplus .=0 if educ~=.</w:t>
      </w:r>
    </w:p>
    <w:p w:rsidR="00FF1703" w:rsidRDefault="00FF1703" w:rsidP="00FF1703">
      <w:r>
        <w:t>recode educcgplus 0=1 if educ==6|educ==7</w:t>
      </w:r>
    </w:p>
    <w:p w:rsidR="00FF1703" w:rsidRDefault="00FF1703" w:rsidP="00FF1703"/>
    <w:p w:rsidR="00FF1703" w:rsidRDefault="00FF1703" w:rsidP="00FF1703">
      <w:r>
        <w:t>//4-cat DV for voteobama, votemccain, votethirdparty, no turnout</w:t>
      </w:r>
    </w:p>
    <w:p w:rsidR="00FF1703" w:rsidRDefault="00FF1703" w:rsidP="00FF1703">
      <w:r>
        <w:t>gen beh=.</w:t>
      </w:r>
    </w:p>
    <w:p w:rsidR="00FF1703" w:rsidRDefault="00FF1703" w:rsidP="00FF1703">
      <w:r>
        <w:t>recode beh .=1 if voteobama==1</w:t>
      </w:r>
    </w:p>
    <w:p w:rsidR="00FF1703" w:rsidRDefault="00FF1703" w:rsidP="00FF1703">
      <w:r>
        <w:t>recode beh .=2 if votemccain==1</w:t>
      </w:r>
    </w:p>
    <w:p w:rsidR="00FF1703" w:rsidRDefault="00FF1703" w:rsidP="00FF1703">
      <w:r>
        <w:t>recode beh .=3 if v085044a==7</w:t>
      </w:r>
    </w:p>
    <w:p w:rsidR="00FF1703" w:rsidRDefault="00FF1703" w:rsidP="00FF1703">
      <w:r>
        <w:t>recode beh .=4 if turnout==0</w:t>
      </w:r>
    </w:p>
    <w:p w:rsidR="00FF1703" w:rsidRDefault="00FF1703" w:rsidP="00FF1703"/>
    <w:p w:rsidR="00FF1703" w:rsidRDefault="00FF1703" w:rsidP="00FF1703">
      <w:r>
        <w:t>//habitual voting dummy variables</w:t>
      </w:r>
    </w:p>
    <w:p w:rsidR="00FF1703" w:rsidRDefault="00FF1703" w:rsidP="00FF1703">
      <w:r>
        <w:t>gen votealways=0</w:t>
      </w:r>
    </w:p>
    <w:p w:rsidR="00FF1703" w:rsidRDefault="00FF1703" w:rsidP="00FF1703">
      <w:r>
        <w:t>recode votealways 0=. if v083005==-8|v083005==-9</w:t>
      </w:r>
    </w:p>
    <w:p w:rsidR="00FF1703" w:rsidRDefault="00FF1703" w:rsidP="00FF1703">
      <w:r>
        <w:t>recode votealways 0=1 if v083005==1</w:t>
      </w:r>
    </w:p>
    <w:p w:rsidR="00FF1703" w:rsidRDefault="00FF1703" w:rsidP="00FF1703"/>
    <w:p w:rsidR="00FF1703" w:rsidRDefault="00FF1703" w:rsidP="00FF1703">
      <w:r>
        <w:t>gen votenearlyalways=0</w:t>
      </w:r>
    </w:p>
    <w:p w:rsidR="00FF1703" w:rsidRDefault="00FF1703" w:rsidP="00FF1703">
      <w:r>
        <w:t>recode votenearlyalways 0=. if v083005==-8|v083005==-9</w:t>
      </w:r>
    </w:p>
    <w:p w:rsidR="00FF1703" w:rsidRDefault="00FF1703" w:rsidP="00FF1703">
      <w:r>
        <w:t>recode votenearlyalways 0=1 if v083005==2</w:t>
      </w:r>
    </w:p>
    <w:p w:rsidR="00FF1703" w:rsidRDefault="00FF1703" w:rsidP="00FF1703"/>
    <w:p w:rsidR="00FF1703" w:rsidRDefault="00FF1703" w:rsidP="00FF1703">
      <w:r>
        <w:t>gen votepart=0</w:t>
      </w:r>
    </w:p>
    <w:p w:rsidR="00FF1703" w:rsidRDefault="00FF1703" w:rsidP="00FF1703">
      <w:r>
        <w:t>recode votepart 0=. if v083005==-8|v083005==-9</w:t>
      </w:r>
    </w:p>
    <w:p w:rsidR="00FF1703" w:rsidRDefault="00FF1703" w:rsidP="00FF1703">
      <w:r>
        <w:t>recode votepart 0=1 if v083005==3</w:t>
      </w:r>
    </w:p>
    <w:p w:rsidR="00FF1703" w:rsidRDefault="00FF1703" w:rsidP="00FF1703"/>
    <w:p w:rsidR="00FF1703" w:rsidRDefault="00FF1703" w:rsidP="00FF1703">
      <w:r>
        <w:t>gen voteseldom=0</w:t>
      </w:r>
    </w:p>
    <w:p w:rsidR="00FF1703" w:rsidRDefault="00FF1703" w:rsidP="00FF1703">
      <w:r>
        <w:t>recode voteseldom 0=. if v083005==-8|v083005==-9</w:t>
      </w:r>
    </w:p>
    <w:p w:rsidR="00FF1703" w:rsidRDefault="00FF1703" w:rsidP="00FF1703">
      <w:r>
        <w:t>recode voteseldom 0=1 if v083005==4</w:t>
      </w:r>
    </w:p>
    <w:p w:rsidR="00FF1703" w:rsidRDefault="00FF1703" w:rsidP="00FF1703"/>
    <w:p w:rsidR="00FF1703" w:rsidRDefault="00FF1703" w:rsidP="00FF1703">
      <w:r>
        <w:t xml:space="preserve">//does respondent know where to vote </w:t>
      </w:r>
    </w:p>
    <w:p w:rsidR="00FF1703" w:rsidRDefault="00FF1703" w:rsidP="00FF1703">
      <w:r>
        <w:t>gen knowwherevote=.</w:t>
      </w:r>
    </w:p>
    <w:p w:rsidR="00FF1703" w:rsidRDefault="00FF1703" w:rsidP="00FF1703">
      <w:r>
        <w:t>recode knowwherevote .=0 if v083003==-8</w:t>
      </w:r>
    </w:p>
    <w:p w:rsidR="00FF1703" w:rsidRDefault="00FF1703" w:rsidP="00FF1703">
      <w:r>
        <w:t>recode knowwherevote .=0 if v083003==5</w:t>
      </w:r>
    </w:p>
    <w:p w:rsidR="00FF1703" w:rsidRDefault="00FF1703" w:rsidP="00FF1703">
      <w:r>
        <w:t>recode knowwherevote .=1 if v083003==1</w:t>
      </w:r>
    </w:p>
    <w:p w:rsidR="00FF1703" w:rsidRDefault="00FF1703" w:rsidP="00FF1703"/>
    <w:p w:rsidR="00FF1703" w:rsidRDefault="00FF1703" w:rsidP="00FF1703">
      <w:r>
        <w:t xml:space="preserve">//Direction </w:t>
      </w:r>
    </w:p>
    <w:p w:rsidR="00FF1703" w:rsidRDefault="00FF1703" w:rsidP="00FF1703">
      <w:r>
        <w:t>gen track=v083027</w:t>
      </w:r>
    </w:p>
    <w:p w:rsidR="00FF1703" w:rsidRDefault="00FF1703" w:rsidP="00FF1703">
      <w:r>
        <w:t>recode track 1=1 5=0 -8=.5 else=.</w:t>
      </w:r>
    </w:p>
    <w:p w:rsidR="00FF1703" w:rsidRDefault="00FF1703" w:rsidP="00FF1703"/>
    <w:p w:rsidR="00FF1703" w:rsidRDefault="00FF1703" w:rsidP="00FF1703">
      <w:r>
        <w:t xml:space="preserve">//Bush Approval </w:t>
      </w:r>
    </w:p>
    <w:p w:rsidR="00FF1703" w:rsidRDefault="00FF1703" w:rsidP="00FF1703">
      <w:r>
        <w:t>gen bushapp=v083028x</w:t>
      </w:r>
    </w:p>
    <w:p w:rsidR="00FF1703" w:rsidRDefault="00FF1703" w:rsidP="00FF1703">
      <w:r>
        <w:t>recode bushapp 1=1 2=.66 -8=.5 4=.33 5=0 else=.</w:t>
      </w:r>
    </w:p>
    <w:p w:rsidR="00FF1703" w:rsidRDefault="00FF1703" w:rsidP="00FF1703"/>
    <w:p w:rsidR="00FF1703" w:rsidRDefault="00FF1703" w:rsidP="00FF1703">
      <w:r>
        <w:t>//Authoritarianism</w:t>
      </w:r>
    </w:p>
    <w:p w:rsidR="00FF1703" w:rsidRDefault="00FF1703" w:rsidP="00FF1703">
      <w:r>
        <w:t>gen respect=v085158</w:t>
      </w:r>
    </w:p>
    <w:p w:rsidR="00FF1703" w:rsidRDefault="00FF1703" w:rsidP="00FF1703">
      <w:r>
        <w:t>recode respect 1=0 3 7 -8=.5 5=1 else=.</w:t>
      </w:r>
    </w:p>
    <w:p w:rsidR="00FF1703" w:rsidRDefault="00FF1703" w:rsidP="00FF1703">
      <w:r>
        <w:t>gen manners=v085159</w:t>
      </w:r>
    </w:p>
    <w:p w:rsidR="00FF1703" w:rsidRDefault="00FF1703" w:rsidP="00FF1703">
      <w:r>
        <w:t>recode manners 1=0 3 7 -8=.5 5=1 else=.</w:t>
      </w:r>
    </w:p>
    <w:p w:rsidR="00FF1703" w:rsidRDefault="00FF1703" w:rsidP="00FF1703">
      <w:r>
        <w:t>gen obedience=v085160</w:t>
      </w:r>
    </w:p>
    <w:p w:rsidR="00FF1703" w:rsidRDefault="00FF1703" w:rsidP="00FF1703">
      <w:r>
        <w:t>recode obedience 1=1 3 7 -8=.5 5=0 else=.</w:t>
      </w:r>
    </w:p>
    <w:p w:rsidR="00FF1703" w:rsidRDefault="00FF1703" w:rsidP="00FF1703">
      <w:r>
        <w:t>gen behave=v085161</w:t>
      </w:r>
    </w:p>
    <w:p w:rsidR="00FF1703" w:rsidRDefault="00FF1703" w:rsidP="00FF1703">
      <w:r>
        <w:t>recode behave 1=0 3 7 -8=.5 5=1 else=.</w:t>
      </w:r>
    </w:p>
    <w:p w:rsidR="00FF1703" w:rsidRDefault="00FF1703" w:rsidP="00FF1703"/>
    <w:p w:rsidR="00FF1703" w:rsidRDefault="00FF1703" w:rsidP="00FF1703">
      <w:r>
        <w:t>alpha respect manners obedience behave, gen(auth)</w:t>
      </w:r>
    </w:p>
    <w:p w:rsidR="00FF1703" w:rsidRDefault="00FF1703" w:rsidP="00FF1703"/>
    <w:p w:rsidR="00FF1703" w:rsidRDefault="00FF1703" w:rsidP="00FF1703">
      <w:r>
        <w:t>//Like Candidates</w:t>
      </w:r>
    </w:p>
    <w:p w:rsidR="00FF1703" w:rsidRDefault="00FF1703" w:rsidP="00FF1703">
      <w:r>
        <w:t>gen likeobama=v085188b/10</w:t>
      </w:r>
    </w:p>
    <w:p w:rsidR="00FF1703" w:rsidRDefault="00FF1703" w:rsidP="00FF1703">
      <w:r>
        <w:t>recode likeobama -1/-.2=.</w:t>
      </w:r>
    </w:p>
    <w:p w:rsidR="00FF1703" w:rsidRDefault="00FF1703" w:rsidP="00FF1703"/>
    <w:p w:rsidR="00FF1703" w:rsidRDefault="00FF1703" w:rsidP="00FF1703">
      <w:r>
        <w:t>gen likemccain=v085188a/10</w:t>
      </w:r>
    </w:p>
    <w:p w:rsidR="00FF1703" w:rsidRDefault="00FF1703" w:rsidP="00FF1703">
      <w:r>
        <w:t>recode likemccain -1/-.2=.</w:t>
      </w:r>
    </w:p>
    <w:p w:rsidR="00FF1703" w:rsidRDefault="00FF1703" w:rsidP="00FF1703"/>
    <w:p w:rsidR="00FF1703" w:rsidRDefault="00FF1703" w:rsidP="00FF1703">
      <w:r>
        <w:t>gen molikedifpost=(1+likemccain-likeobama)/2</w:t>
      </w:r>
    </w:p>
    <w:p w:rsidR="00FF1703" w:rsidRDefault="00FF1703" w:rsidP="00FF1703"/>
    <w:p w:rsidR="00FF1703" w:rsidRDefault="00FF1703" w:rsidP="00FF1703">
      <w:r>
        <w:t>gen likedems=v085187a/10</w:t>
      </w:r>
    </w:p>
    <w:p w:rsidR="00FF1703" w:rsidRDefault="00FF1703" w:rsidP="00FF1703">
      <w:r>
        <w:t>recode likedems -1/-.2=.</w:t>
      </w:r>
    </w:p>
    <w:p w:rsidR="00FF1703" w:rsidRDefault="00FF1703" w:rsidP="00FF1703"/>
    <w:p w:rsidR="00FF1703" w:rsidRDefault="00FF1703" w:rsidP="00FF1703">
      <w:r>
        <w:t>gen likereps=v085187b/10</w:t>
      </w:r>
    </w:p>
    <w:p w:rsidR="00FF1703" w:rsidRDefault="00FF1703" w:rsidP="00FF1703">
      <w:r>
        <w:t>recode likereps -1/-.2=.</w:t>
      </w:r>
    </w:p>
    <w:p w:rsidR="00FF1703" w:rsidRDefault="00FF1703" w:rsidP="00FF1703"/>
    <w:p w:rsidR="00FF1703" w:rsidRDefault="00FF1703" w:rsidP="00FF1703">
      <w:r>
        <w:t>gen rdlikedifpost=(1+likereps-likedems)/2</w:t>
      </w:r>
    </w:p>
    <w:p w:rsidR="00FF1703" w:rsidRDefault="00FF1703" w:rsidP="00FF1703"/>
    <w:p w:rsidR="00FF1703" w:rsidRDefault="00FF1703" w:rsidP="00FF1703">
      <w:r>
        <w:t>gen demthermpre=v083044a/100</w:t>
      </w:r>
    </w:p>
    <w:p w:rsidR="00FF1703" w:rsidRDefault="00FF1703" w:rsidP="00FF1703">
      <w:r>
        <w:t>recode demthermpre -1/-.01=.</w:t>
      </w:r>
    </w:p>
    <w:p w:rsidR="00FF1703" w:rsidRDefault="00FF1703" w:rsidP="00FF1703"/>
    <w:p w:rsidR="00FF1703" w:rsidRDefault="00FF1703" w:rsidP="00FF1703">
      <w:r>
        <w:t>gen repthermpre=v083044b/100</w:t>
      </w:r>
    </w:p>
    <w:p w:rsidR="00FF1703" w:rsidRDefault="00FF1703" w:rsidP="00FF1703">
      <w:r>
        <w:t>recode repthermpre -1/-.01=.</w:t>
      </w:r>
    </w:p>
    <w:p w:rsidR="00FF1703" w:rsidRDefault="00FF1703" w:rsidP="00FF1703"/>
    <w:p w:rsidR="00FF1703" w:rsidRDefault="00FF1703" w:rsidP="00FF1703">
      <w:r>
        <w:t>gen rdthermdifpre=(1+repthermpre-demthermpre)/2</w:t>
      </w:r>
    </w:p>
    <w:p w:rsidR="00FF1703" w:rsidRDefault="00FF1703" w:rsidP="00FF1703"/>
    <w:p w:rsidR="00FF1703" w:rsidRDefault="00FF1703" w:rsidP="00FF1703">
      <w:r>
        <w:t>*ANALYSES</w:t>
      </w:r>
    </w:p>
    <w:p w:rsidR="00FF1703" w:rsidRDefault="00FF1703" w:rsidP="00FF1703"/>
    <w:p w:rsidR="00FF1703" w:rsidRDefault="00FF1703" w:rsidP="00FF1703">
      <w:r>
        <w:t>*Table 1: The AMP, Explicit Prejudice, and Electoral Behavior in 2008</w:t>
      </w:r>
    </w:p>
    <w:p w:rsidR="00FF1703" w:rsidRDefault="00FF1703" w:rsidP="00FF1703">
      <w:r>
        <w:t>svyset [pweight=v080102]</w:t>
      </w:r>
    </w:p>
    <w:p w:rsidR="00FF1703" w:rsidRDefault="00FF1703" w:rsidP="00FF1703">
      <w:r>
        <w:t>svy: mlogit beh amp raceres rep dem lib con track econ bushapp auth age25to34 age35to44 age45to54 age55to64 age65to74 age75plus educhs educsc educcgplus incmiss inc15to34 inc35to59 inc60to74 inc75to99 inc100plus female black raceother latino censusnc censussouth censuswest, baseoutcome(1)</w:t>
      </w:r>
    </w:p>
    <w:p w:rsidR="00FF1703" w:rsidRDefault="00FF1703" w:rsidP="00FF1703">
      <w:r>
        <w:t>svy: mlogit beh amp raceres rep dem lib con track econ bushapp auth age25to34 age35to44 age45to54 age55to64 age65to74 age75plus educhs educsc educcgplus incmiss inc15to34 inc35to59 inc60to74 inc75to99 inc100plus female black raceother latino censusnc censussouth censuswest, baseoutcome(2)</w:t>
      </w:r>
    </w:p>
    <w:p w:rsidR="00FF1703" w:rsidRDefault="00FF1703" w:rsidP="00FF1703"/>
    <w:p w:rsidR="00FF1703" w:rsidRDefault="00FF1703" w:rsidP="00FF1703">
      <w:r>
        <w:t>*Table 3:  Associations between the AMP and Evaluations of Candidates &amp; Parties</w:t>
      </w:r>
    </w:p>
    <w:p w:rsidR="00FF1703" w:rsidRDefault="00FF1703" w:rsidP="00FF1703">
      <w:r>
        <w:t>svy: reg Obamatherm0to1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mothermdifpre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demthermpre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rdthermdifpre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p w:rsidR="00FF1703" w:rsidRDefault="00FF1703" w:rsidP="00FF1703">
      <w:r>
        <w:t>svy: reg Obamathermp0to1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mothermdifpost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p w:rsidR="00FF1703" w:rsidRDefault="00FF1703" w:rsidP="00FF1703">
      <w:r>
        <w:t>svy: reg likeobama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molikedifpost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likedems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rdlikedifpost amp raceres rep dem lib con track econ bushapp auth age25to34 age35to44 age45to54 age55to64 age65to74 age75plus educhs educsc educcgplus incmiss inc15to34 inc35to59 inc60to74 inc75to99 inc100plus female black raceother latino censusnc censussouth censuswest</w:t>
      </w:r>
    </w:p>
    <w:p w:rsidR="00FF1703" w:rsidRDefault="00FF1703" w:rsidP="00FF1703"/>
    <w:p w:rsidR="00FF1703" w:rsidRDefault="00FF1703" w:rsidP="00FF1703">
      <w:r>
        <w:t>*Table 4: Associations between the AMP and Race-Relevant Policy Attitudes</w:t>
      </w:r>
    </w:p>
    <w:p w:rsidR="00FF1703" w:rsidRDefault="00FF1703" w:rsidP="00FF1703">
      <w:r>
        <w:t>svy: reg govthelpblacks amp raceres rep dem lib con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affactjobs amp raceres rep dem lib con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fairjobs5cat amp raceres dem lib con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deathpen amp raceres rep dem lib con auth age25to34 age35to44 age45to54 age55to64 age65to74 age75plus educhs educsc educcgplus incmiss inc15to34 inc35to59 inc60to74 inc75to99 inc100plus female black raceother latino censusnc censussouth censuswest</w:t>
      </w:r>
    </w:p>
    <w:p w:rsidR="00FF1703" w:rsidRDefault="00FF1703" w:rsidP="00FF1703">
      <w:r>
        <w:t>svy: reg welfare amp raceres rep dem lib con auth female age25to34 age35to44 age45to54 age55to64 age65to74 age75plus educhs educsc educcgplus incmiss inc15to34 inc35to59 inc60to74 inc75to99 inc100plus female black raceother latino censusnc censussouth censuswest</w:t>
      </w:r>
    </w:p>
    <w:p w:rsidR="003A4872" w:rsidRPr="00FF1703" w:rsidRDefault="003A4872" w:rsidP="00FF1703">
      <w:bookmarkStart w:id="0" w:name="_GoBack"/>
      <w:bookmarkEnd w:id="0"/>
    </w:p>
    <w:sectPr w:rsidR="003A4872" w:rsidRPr="00FF17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AA0"/>
    <w:rsid w:val="0001403F"/>
    <w:rsid w:val="001504DC"/>
    <w:rsid w:val="003A4872"/>
    <w:rsid w:val="00410AA0"/>
    <w:rsid w:val="005616D6"/>
    <w:rsid w:val="00A205B2"/>
    <w:rsid w:val="00B37C5C"/>
    <w:rsid w:val="00BC1F21"/>
    <w:rsid w:val="00D47331"/>
    <w:rsid w:val="00FF1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EastAsia"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EastAsia" w:hAnsi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59C068DD.dotm</Template>
  <TotalTime>0</TotalTime>
  <Pages>13</Pages>
  <Words>3217</Words>
  <Characters>18342</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Monmouth College</Company>
  <LinksUpToDate>false</LinksUpToDate>
  <CharactersWithSpaces>21516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Kalmoe, Nathan</dc:creator>
  <cp:lastModifiedBy>Kalmoe, Nathan</cp:lastModifiedBy>
  <cp:revision>2</cp:revision>
  <dcterms:created xsi:type="dcterms:W3CDTF">2015-05-26T20:03:00Z</dcterms:created>
  <dcterms:modified xsi:type="dcterms:W3CDTF">2015-05-26T20:03:00Z</dcterms:modified>
</cp:coreProperties>
</file>