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800" w:rsidRDefault="00E56800" w:rsidP="00E56800">
      <w:r>
        <w:t>clear</w:t>
      </w:r>
    </w:p>
    <w:p w:rsidR="00E56800" w:rsidRDefault="00E56800" w:rsidP="00E56800">
      <w:r>
        <w:t>set mem 1000000</w:t>
      </w:r>
    </w:p>
    <w:p w:rsidR="00E56800" w:rsidRDefault="00E56800" w:rsidP="00E56800">
      <w:r>
        <w:t>use "C:\Users\kalmoe.UMROOT.001\Desktop\AP_Election_2008_public.dta", clear</w:t>
      </w:r>
    </w:p>
    <w:p w:rsidR="00E56800" w:rsidRDefault="00E56800" w:rsidP="00E56800">
      <w:r>
        <w:t xml:space="preserve">set more off </w:t>
      </w:r>
    </w:p>
    <w:p w:rsidR="00E56800" w:rsidRDefault="00E56800" w:rsidP="00E56800"/>
    <w:p w:rsidR="00E56800" w:rsidRDefault="00E56800" w:rsidP="00E56800">
      <w:r>
        <w:t>//female</w:t>
      </w:r>
    </w:p>
    <w:p w:rsidR="00E56800" w:rsidRDefault="00E56800" w:rsidP="00E56800">
      <w:r>
        <w:t>gen female=ppgender</w:t>
      </w:r>
    </w:p>
    <w:p w:rsidR="00E56800" w:rsidRDefault="00E56800" w:rsidP="00E56800">
      <w:r>
        <w:t>recode female 1=0 2=1</w:t>
      </w:r>
    </w:p>
    <w:p w:rsidR="00E56800" w:rsidRDefault="00E56800" w:rsidP="00E56800"/>
    <w:p w:rsidR="00E56800" w:rsidRDefault="00E56800" w:rsidP="00E56800">
      <w:r>
        <w:t xml:space="preserve">//education </w:t>
      </w:r>
    </w:p>
    <w:p w:rsidR="00E56800" w:rsidRDefault="00E56800" w:rsidP="00E56800">
      <w:r>
        <w:t>gen educnhs=.</w:t>
      </w:r>
    </w:p>
    <w:p w:rsidR="00E56800" w:rsidRDefault="00E56800" w:rsidP="00E56800">
      <w:r>
        <w:t>recode educnhs .=0 if ppeduc~=.</w:t>
      </w:r>
    </w:p>
    <w:p w:rsidR="00E56800" w:rsidRDefault="00E56800" w:rsidP="00E56800">
      <w:r>
        <w:t>recode educnhs 0=1 if ppeduc==1|ppeduc==2</w:t>
      </w:r>
    </w:p>
    <w:p w:rsidR="00E56800" w:rsidRDefault="00E56800" w:rsidP="00E56800"/>
    <w:p w:rsidR="00E56800" w:rsidRDefault="00E56800" w:rsidP="00E56800">
      <w:r>
        <w:t>gen educhs=.</w:t>
      </w:r>
    </w:p>
    <w:p w:rsidR="00E56800" w:rsidRDefault="00E56800" w:rsidP="00E56800">
      <w:r>
        <w:t>recode educhs .=0 if ppeduc~=.</w:t>
      </w:r>
    </w:p>
    <w:p w:rsidR="00E56800" w:rsidRDefault="00E56800" w:rsidP="00E56800">
      <w:r>
        <w:t>recode educhs 0=1 if ppeduc==3</w:t>
      </w:r>
    </w:p>
    <w:p w:rsidR="00E56800" w:rsidRDefault="00E56800" w:rsidP="00E56800"/>
    <w:p w:rsidR="00E56800" w:rsidRDefault="00E56800" w:rsidP="00E56800">
      <w:r>
        <w:t>gen educsc=.</w:t>
      </w:r>
    </w:p>
    <w:p w:rsidR="00E56800" w:rsidRDefault="00E56800" w:rsidP="00E56800">
      <w:r>
        <w:t>recode educsc .=0 if ppeduc~=.</w:t>
      </w:r>
    </w:p>
    <w:p w:rsidR="00E56800" w:rsidRDefault="00E56800" w:rsidP="00E56800">
      <w:r>
        <w:t>recode educsc 0=1 if ppeduc==4|ppeduc==5</w:t>
      </w:r>
    </w:p>
    <w:p w:rsidR="00E56800" w:rsidRDefault="00E56800" w:rsidP="00E56800"/>
    <w:p w:rsidR="00E56800" w:rsidRDefault="00E56800" w:rsidP="00E56800">
      <w:r>
        <w:t>gen educcg=.</w:t>
      </w:r>
    </w:p>
    <w:p w:rsidR="00E56800" w:rsidRDefault="00E56800" w:rsidP="00E56800">
      <w:r>
        <w:t>recode educcg .=0 if ppeduc~=.</w:t>
      </w:r>
    </w:p>
    <w:p w:rsidR="00E56800" w:rsidRDefault="00E56800" w:rsidP="00E56800">
      <w:r>
        <w:t>recode educcg 0=1 if ppeduc&gt;=6 &amp; ppeduc&lt;=9</w:t>
      </w:r>
    </w:p>
    <w:p w:rsidR="00E56800" w:rsidRDefault="00E56800" w:rsidP="00E56800"/>
    <w:p w:rsidR="00E56800" w:rsidRDefault="00E56800" w:rsidP="00E56800">
      <w:r>
        <w:t>//Age</w:t>
      </w:r>
    </w:p>
    <w:p w:rsidR="00E56800" w:rsidRDefault="00E56800" w:rsidP="00E56800">
      <w:r>
        <w:t>gen age18to24=.</w:t>
      </w:r>
    </w:p>
    <w:p w:rsidR="00E56800" w:rsidRDefault="00E56800" w:rsidP="00E56800">
      <w:r>
        <w:t>recode age18to24 .=0 if ppage&gt;0 &amp; ppage&lt;110</w:t>
      </w:r>
    </w:p>
    <w:p w:rsidR="00E56800" w:rsidRDefault="00E56800" w:rsidP="00E56800">
      <w:r>
        <w:t>recode age18to24 0=1 if ppage&gt;=18 &amp; ppage&lt;=24</w:t>
      </w:r>
    </w:p>
    <w:p w:rsidR="00E56800" w:rsidRDefault="00E56800" w:rsidP="00E56800">
      <w:r>
        <w:t>tab age18to24 ppage, miss</w:t>
      </w:r>
    </w:p>
    <w:p w:rsidR="00E56800" w:rsidRDefault="00E56800" w:rsidP="00E56800"/>
    <w:p w:rsidR="00E56800" w:rsidRDefault="00E56800" w:rsidP="00E56800">
      <w:r>
        <w:t>gen age25to34=.</w:t>
      </w:r>
    </w:p>
    <w:p w:rsidR="00E56800" w:rsidRDefault="00E56800" w:rsidP="00E56800">
      <w:r>
        <w:t>recode age25to34 .=0 if ppage&gt;0 &amp; ppage&lt;110</w:t>
      </w:r>
    </w:p>
    <w:p w:rsidR="00E56800" w:rsidRDefault="00E56800" w:rsidP="00E56800">
      <w:r>
        <w:t>recode age25to34 0=1 if ppage&gt;=25 &amp; ppage&lt;=34</w:t>
      </w:r>
    </w:p>
    <w:p w:rsidR="00E56800" w:rsidRDefault="00E56800" w:rsidP="00E56800">
      <w:r>
        <w:t>tab age25to34 ppage, miss</w:t>
      </w:r>
    </w:p>
    <w:p w:rsidR="00E56800" w:rsidRDefault="00E56800" w:rsidP="00E56800"/>
    <w:p w:rsidR="00E56800" w:rsidRDefault="00E56800" w:rsidP="00E56800">
      <w:r>
        <w:t>gen age35to44=.</w:t>
      </w:r>
    </w:p>
    <w:p w:rsidR="00E56800" w:rsidRDefault="00E56800" w:rsidP="00E56800">
      <w:r>
        <w:t>recode age35to44 .=0 if ppage&gt;0 &amp; ppage&lt;110</w:t>
      </w:r>
    </w:p>
    <w:p w:rsidR="00E56800" w:rsidRDefault="00E56800" w:rsidP="00E56800">
      <w:r>
        <w:t>recode age35to44 0=1 if ppage&gt;=35 &amp; ppage&lt;=44</w:t>
      </w:r>
    </w:p>
    <w:p w:rsidR="00E56800" w:rsidRDefault="00E56800" w:rsidP="00E56800">
      <w:r>
        <w:t>tab age35to44 ppage, miss</w:t>
      </w:r>
    </w:p>
    <w:p w:rsidR="00E56800" w:rsidRDefault="00E56800" w:rsidP="00E56800"/>
    <w:p w:rsidR="00E56800" w:rsidRDefault="00E56800" w:rsidP="00E56800">
      <w:r>
        <w:t>gen age45to54=.</w:t>
      </w:r>
    </w:p>
    <w:p w:rsidR="00E56800" w:rsidRDefault="00E56800" w:rsidP="00E56800">
      <w:r>
        <w:t>recode age45to54 .=0 if ppage&gt;0 &amp; ppage&lt;110</w:t>
      </w:r>
    </w:p>
    <w:p w:rsidR="00E56800" w:rsidRDefault="00E56800" w:rsidP="00E56800">
      <w:r>
        <w:t>recode age45to54 0=1 if ppage&gt;=45 &amp; ppage&lt;=54</w:t>
      </w:r>
    </w:p>
    <w:p w:rsidR="00E56800" w:rsidRDefault="00E56800" w:rsidP="00E56800">
      <w:r>
        <w:t>tab age45to54 ppage, miss</w:t>
      </w:r>
    </w:p>
    <w:p w:rsidR="00E56800" w:rsidRDefault="00E56800" w:rsidP="00E56800"/>
    <w:p w:rsidR="00E56800" w:rsidRDefault="00E56800" w:rsidP="00E56800">
      <w:r>
        <w:t>gen age55to64=.</w:t>
      </w:r>
    </w:p>
    <w:p w:rsidR="00E56800" w:rsidRDefault="00E56800" w:rsidP="00E56800">
      <w:r>
        <w:t>recode age55to64 .=0 if ppage&gt;0 &amp; ppage&lt;110</w:t>
      </w:r>
    </w:p>
    <w:p w:rsidR="00E56800" w:rsidRDefault="00E56800" w:rsidP="00E56800">
      <w:r>
        <w:t>recode age55to64 0=1 if ppage&gt;=55 &amp; ppage&lt;=64</w:t>
      </w:r>
    </w:p>
    <w:p w:rsidR="00E56800" w:rsidRDefault="00E56800" w:rsidP="00E56800">
      <w:r>
        <w:t>tab age55to64 ppage, miss</w:t>
      </w:r>
    </w:p>
    <w:p w:rsidR="00E56800" w:rsidRDefault="00E56800" w:rsidP="00E56800"/>
    <w:p w:rsidR="00E56800" w:rsidRDefault="00E56800" w:rsidP="00E56800">
      <w:r>
        <w:t>gen age65to74=.</w:t>
      </w:r>
    </w:p>
    <w:p w:rsidR="00E56800" w:rsidRDefault="00E56800" w:rsidP="00E56800">
      <w:r>
        <w:t>recode age65to74 .=0 if ppage&gt;0 &amp; ppage&lt;110</w:t>
      </w:r>
    </w:p>
    <w:p w:rsidR="00E56800" w:rsidRDefault="00E56800" w:rsidP="00E56800">
      <w:r>
        <w:t>recode age65to74 0=1 if ppage&gt;=65 &amp; ppage&lt;=74</w:t>
      </w:r>
    </w:p>
    <w:p w:rsidR="00E56800" w:rsidRDefault="00E56800" w:rsidP="00E56800">
      <w:r>
        <w:t>tab age65to74 ppage, miss</w:t>
      </w:r>
    </w:p>
    <w:p w:rsidR="00E56800" w:rsidRDefault="00E56800" w:rsidP="00E56800"/>
    <w:p w:rsidR="00E56800" w:rsidRDefault="00E56800" w:rsidP="00E56800">
      <w:r>
        <w:t>gen age75plus=.</w:t>
      </w:r>
    </w:p>
    <w:p w:rsidR="00E56800" w:rsidRDefault="00E56800" w:rsidP="00E56800">
      <w:r>
        <w:t>recode age75plus .=0 if ppage&gt;0 &amp; ppage&lt;110</w:t>
      </w:r>
    </w:p>
    <w:p w:rsidR="00E56800" w:rsidRDefault="00E56800" w:rsidP="00E56800">
      <w:r>
        <w:t>recode age75plus 0=1 if ppage&gt;=75 &amp; ppage&lt;=109</w:t>
      </w:r>
    </w:p>
    <w:p w:rsidR="00E56800" w:rsidRDefault="00E56800" w:rsidP="00E56800">
      <w:r>
        <w:t>tab age75plus ppage, miss</w:t>
      </w:r>
    </w:p>
    <w:p w:rsidR="00E56800" w:rsidRDefault="00E56800" w:rsidP="00E56800"/>
    <w:p w:rsidR="00E56800" w:rsidRDefault="00E56800" w:rsidP="00E56800">
      <w:r>
        <w:t xml:space="preserve">//income </w:t>
      </w:r>
    </w:p>
    <w:p w:rsidR="00E56800" w:rsidRDefault="00E56800" w:rsidP="00E56800">
      <w:r>
        <w:t xml:space="preserve">//note: there were no missing answers for income </w:t>
      </w:r>
    </w:p>
    <w:p w:rsidR="00E56800" w:rsidRDefault="00E56800" w:rsidP="00E56800"/>
    <w:p w:rsidR="00E56800" w:rsidRDefault="00E56800" w:rsidP="00E56800">
      <w:r>
        <w:t>gen inc0to14=0</w:t>
      </w:r>
    </w:p>
    <w:p w:rsidR="00E56800" w:rsidRDefault="00E56800" w:rsidP="00E56800">
      <w:r>
        <w:t>recode inc0to14 0=1 if ppinc==1</w:t>
      </w:r>
    </w:p>
    <w:p w:rsidR="00E56800" w:rsidRDefault="00E56800" w:rsidP="00E56800">
      <w:r>
        <w:t>recode inc0to14 0=1 if ppinc==2</w:t>
      </w:r>
    </w:p>
    <w:p w:rsidR="00E56800" w:rsidRDefault="00E56800" w:rsidP="00E56800">
      <w:r>
        <w:t>recode inc0to14 0=1 if ppinc==3</w:t>
      </w:r>
    </w:p>
    <w:p w:rsidR="00E56800" w:rsidRDefault="00E56800" w:rsidP="00E56800">
      <w:r>
        <w:t>recode inc0to14 0=1 if ppinc==4</w:t>
      </w:r>
    </w:p>
    <w:p w:rsidR="00E56800" w:rsidRDefault="00E56800" w:rsidP="00E56800">
      <w:r>
        <w:t>recode inc0to14 0=1 if ppinc==5</w:t>
      </w:r>
    </w:p>
    <w:p w:rsidR="00E56800" w:rsidRDefault="00E56800" w:rsidP="00E56800"/>
    <w:p w:rsidR="00E56800" w:rsidRDefault="00E56800" w:rsidP="00E56800">
      <w:r>
        <w:t>gen inc15to34=0</w:t>
      </w:r>
    </w:p>
    <w:p w:rsidR="00E56800" w:rsidRDefault="00E56800" w:rsidP="00E56800">
      <w:r>
        <w:t xml:space="preserve">recode inc15to34 0=1 if ppinc==6 </w:t>
      </w:r>
    </w:p>
    <w:p w:rsidR="00E56800" w:rsidRDefault="00E56800" w:rsidP="00E56800">
      <w:r>
        <w:t xml:space="preserve">recode inc15to34 0=1 if ppinc==7 </w:t>
      </w:r>
    </w:p>
    <w:p w:rsidR="00E56800" w:rsidRDefault="00E56800" w:rsidP="00E56800">
      <w:r>
        <w:t xml:space="preserve">recode inc15to34 0=1 if ppinc==8 </w:t>
      </w:r>
    </w:p>
    <w:p w:rsidR="00E56800" w:rsidRDefault="00E56800" w:rsidP="00E56800">
      <w:r>
        <w:t xml:space="preserve">recode inc15to34 0=1 if ppinc==9 </w:t>
      </w:r>
    </w:p>
    <w:p w:rsidR="00E56800" w:rsidRDefault="00E56800" w:rsidP="00E56800"/>
    <w:p w:rsidR="00E56800" w:rsidRDefault="00E56800" w:rsidP="00E56800">
      <w:r>
        <w:t xml:space="preserve">gen inc35to59=0 </w:t>
      </w:r>
    </w:p>
    <w:p w:rsidR="00E56800" w:rsidRDefault="00E56800" w:rsidP="00E56800">
      <w:r>
        <w:t>recode inc35to59 0=1 if ppinc==10</w:t>
      </w:r>
    </w:p>
    <w:p w:rsidR="00E56800" w:rsidRDefault="00E56800" w:rsidP="00E56800">
      <w:r>
        <w:t>recode inc35to59 0=1 if ppinc==11</w:t>
      </w:r>
    </w:p>
    <w:p w:rsidR="00E56800" w:rsidRDefault="00E56800" w:rsidP="00E56800">
      <w:r>
        <w:t>recode inc35to59 0=1 if ppinc==12</w:t>
      </w:r>
    </w:p>
    <w:p w:rsidR="00E56800" w:rsidRDefault="00E56800" w:rsidP="00E56800"/>
    <w:p w:rsidR="00E56800" w:rsidRDefault="00E56800" w:rsidP="00E56800">
      <w:r>
        <w:t>gen inc60to74=0</w:t>
      </w:r>
    </w:p>
    <w:p w:rsidR="00E56800" w:rsidRDefault="00E56800" w:rsidP="00E56800">
      <w:r>
        <w:t>recode inc60to74 0=1 if ppinc==13</w:t>
      </w:r>
    </w:p>
    <w:p w:rsidR="00E56800" w:rsidRDefault="00E56800" w:rsidP="00E56800"/>
    <w:p w:rsidR="00E56800" w:rsidRDefault="00E56800" w:rsidP="00E56800">
      <w:r>
        <w:t>gen inc75to99=0</w:t>
      </w:r>
    </w:p>
    <w:p w:rsidR="00E56800" w:rsidRDefault="00E56800" w:rsidP="00E56800">
      <w:r>
        <w:t>recode inc75to99 0=1 if ppinc==14</w:t>
      </w:r>
    </w:p>
    <w:p w:rsidR="00E56800" w:rsidRDefault="00E56800" w:rsidP="00E56800">
      <w:r>
        <w:t>recode inc75to99 0=1 if ppinc==15</w:t>
      </w:r>
    </w:p>
    <w:p w:rsidR="00E56800" w:rsidRDefault="00E56800" w:rsidP="00E56800"/>
    <w:p w:rsidR="00E56800" w:rsidRDefault="00E56800" w:rsidP="00E56800">
      <w:r>
        <w:t>gen inc100plus=0</w:t>
      </w:r>
    </w:p>
    <w:p w:rsidR="00E56800" w:rsidRDefault="00E56800" w:rsidP="00E56800">
      <w:r>
        <w:t>recode inc100plus 0=1 if ppinc==16</w:t>
      </w:r>
    </w:p>
    <w:p w:rsidR="00E56800" w:rsidRDefault="00E56800" w:rsidP="00E56800">
      <w:r>
        <w:t>recode inc100plus 0=1 if ppinc==17</w:t>
      </w:r>
    </w:p>
    <w:p w:rsidR="00E56800" w:rsidRDefault="00E56800" w:rsidP="00E56800">
      <w:r>
        <w:t>recode inc100plus 0=1 if ppinc==18</w:t>
      </w:r>
    </w:p>
    <w:p w:rsidR="00E56800" w:rsidRDefault="00E56800" w:rsidP="00E56800">
      <w:r>
        <w:t>recode inc100plus 0=1 if ppinc==19</w:t>
      </w:r>
    </w:p>
    <w:p w:rsidR="00E56800" w:rsidRDefault="00E56800" w:rsidP="00E56800"/>
    <w:p w:rsidR="00E56800" w:rsidRDefault="00E56800" w:rsidP="00E56800">
      <w:r>
        <w:t>//habitual voting</w:t>
      </w:r>
    </w:p>
    <w:p w:rsidR="00E56800" w:rsidRDefault="00E56800" w:rsidP="00E56800">
      <w:r>
        <w:t>gen votealways=.</w:t>
      </w:r>
    </w:p>
    <w:p w:rsidR="00E56800" w:rsidRDefault="00E56800" w:rsidP="00E56800">
      <w:r>
        <w:t>recode votealways .=1 if lv6_w6==1</w:t>
      </w:r>
    </w:p>
    <w:p w:rsidR="00E56800" w:rsidRDefault="00E56800" w:rsidP="00E56800">
      <w:r>
        <w:t>recode votealways .=0 if lv6_w6==2</w:t>
      </w:r>
    </w:p>
    <w:p w:rsidR="00E56800" w:rsidRDefault="00E56800" w:rsidP="00E56800">
      <w:r>
        <w:t>recode votealways .=0 if lv6_w6==3</w:t>
      </w:r>
    </w:p>
    <w:p w:rsidR="00E56800" w:rsidRDefault="00E56800" w:rsidP="00E56800">
      <w:r>
        <w:t>recode votealways .=0 if lv6_w6==4</w:t>
      </w:r>
    </w:p>
    <w:p w:rsidR="00E56800" w:rsidRDefault="00E56800" w:rsidP="00E56800">
      <w:r>
        <w:t>recode votealways .=0 if lv6_w6==5</w:t>
      </w:r>
    </w:p>
    <w:p w:rsidR="00E56800" w:rsidRDefault="00E56800" w:rsidP="00E56800"/>
    <w:p w:rsidR="00E56800" w:rsidRDefault="00E56800" w:rsidP="00E56800">
      <w:r>
        <w:t>gen votenearlyalways=.</w:t>
      </w:r>
    </w:p>
    <w:p w:rsidR="00E56800" w:rsidRDefault="00E56800" w:rsidP="00E56800">
      <w:r>
        <w:t>recode votenearlyalways .=0 if lv6_w6==1</w:t>
      </w:r>
    </w:p>
    <w:p w:rsidR="00E56800" w:rsidRDefault="00E56800" w:rsidP="00E56800">
      <w:r>
        <w:t>recode votenearlyalways .=1 if lv6_w6==2</w:t>
      </w:r>
    </w:p>
    <w:p w:rsidR="00E56800" w:rsidRDefault="00E56800" w:rsidP="00E56800">
      <w:r>
        <w:t>recode votenearlyalways .=0 if lv6_w6==3</w:t>
      </w:r>
    </w:p>
    <w:p w:rsidR="00E56800" w:rsidRDefault="00E56800" w:rsidP="00E56800">
      <w:r>
        <w:t>recode votenearlyalways .=0 if lv6_w6==4</w:t>
      </w:r>
    </w:p>
    <w:p w:rsidR="00E56800" w:rsidRDefault="00E56800" w:rsidP="00E56800">
      <w:r>
        <w:t>recode votenearlyalways .=0 if lv6_w6==5</w:t>
      </w:r>
    </w:p>
    <w:p w:rsidR="00E56800" w:rsidRDefault="00E56800" w:rsidP="00E56800"/>
    <w:p w:rsidR="00E56800" w:rsidRDefault="00E56800" w:rsidP="00E56800">
      <w:r>
        <w:t>gen votepart=.</w:t>
      </w:r>
    </w:p>
    <w:p w:rsidR="00E56800" w:rsidRDefault="00E56800" w:rsidP="00E56800">
      <w:r>
        <w:t>recode votepart .=0 if lv6_w6==1</w:t>
      </w:r>
    </w:p>
    <w:p w:rsidR="00E56800" w:rsidRDefault="00E56800" w:rsidP="00E56800">
      <w:r>
        <w:t>recode votepart .=0 if lv6_w6==2</w:t>
      </w:r>
    </w:p>
    <w:p w:rsidR="00E56800" w:rsidRDefault="00E56800" w:rsidP="00E56800">
      <w:r>
        <w:t>recode votepart .=1 if lv6_w6==3</w:t>
      </w:r>
    </w:p>
    <w:p w:rsidR="00E56800" w:rsidRDefault="00E56800" w:rsidP="00E56800">
      <w:r>
        <w:t>recode votepart .=0 if lv6_w6==4</w:t>
      </w:r>
    </w:p>
    <w:p w:rsidR="00E56800" w:rsidRDefault="00E56800" w:rsidP="00E56800">
      <w:r>
        <w:t>recode votepart .=0 if lv6_w6==5</w:t>
      </w:r>
    </w:p>
    <w:p w:rsidR="00E56800" w:rsidRDefault="00E56800" w:rsidP="00E56800">
      <w:r>
        <w:t>tab votepart, miss</w:t>
      </w:r>
    </w:p>
    <w:p w:rsidR="00E56800" w:rsidRDefault="00E56800" w:rsidP="00E56800"/>
    <w:p w:rsidR="00E56800" w:rsidRDefault="00E56800" w:rsidP="00E56800">
      <w:r>
        <w:t>gen voteseldom=.</w:t>
      </w:r>
    </w:p>
    <w:p w:rsidR="00E56800" w:rsidRDefault="00E56800" w:rsidP="00E56800">
      <w:r>
        <w:t>recode voteseldom .=0 if lv6_w6==1</w:t>
      </w:r>
    </w:p>
    <w:p w:rsidR="00E56800" w:rsidRDefault="00E56800" w:rsidP="00E56800">
      <w:r>
        <w:t>recode voteseldom .=0 if lv6_w6==2</w:t>
      </w:r>
    </w:p>
    <w:p w:rsidR="00E56800" w:rsidRDefault="00E56800" w:rsidP="00E56800">
      <w:r>
        <w:t>recode voteseldom .=0 if lv6_w6==3</w:t>
      </w:r>
    </w:p>
    <w:p w:rsidR="00E56800" w:rsidRDefault="00E56800" w:rsidP="00E56800">
      <w:r>
        <w:t>recode voteseldom .=1 if lv6_w6==4</w:t>
      </w:r>
    </w:p>
    <w:p w:rsidR="00E56800" w:rsidRDefault="00E56800" w:rsidP="00E56800">
      <w:r>
        <w:t>recode voteseldom .=0 if lv6_w6==5</w:t>
      </w:r>
    </w:p>
    <w:p w:rsidR="00E56800" w:rsidRDefault="00E56800" w:rsidP="00E56800">
      <w:r>
        <w:t>tab voteseldom, miss</w:t>
      </w:r>
    </w:p>
    <w:p w:rsidR="00E56800" w:rsidRDefault="00E56800" w:rsidP="00E56800"/>
    <w:p w:rsidR="00E56800" w:rsidRDefault="00E56800" w:rsidP="00E56800">
      <w:r>
        <w:t>//Do you know where people vote around here?</w:t>
      </w:r>
    </w:p>
    <w:p w:rsidR="00E56800" w:rsidRDefault="00E56800" w:rsidP="00E56800">
      <w:r>
        <w:t>gen knowwherevote=.</w:t>
      </w:r>
    </w:p>
    <w:p w:rsidR="00E56800" w:rsidRDefault="00E56800" w:rsidP="00E56800">
      <w:r>
        <w:t>recode knowwherevote .=1 if lv7_w6==1</w:t>
      </w:r>
    </w:p>
    <w:p w:rsidR="00E56800" w:rsidRDefault="00E56800" w:rsidP="00E56800">
      <w:r>
        <w:t>recode knowwherevote .=0 if lv7_w6==2</w:t>
      </w:r>
    </w:p>
    <w:p w:rsidR="00E56800" w:rsidRDefault="00E56800" w:rsidP="00E56800"/>
    <w:p w:rsidR="00E56800" w:rsidRDefault="00E56800" w:rsidP="00E56800">
      <w:r>
        <w:t>//region</w:t>
      </w:r>
    </w:p>
    <w:p w:rsidR="00E56800" w:rsidRDefault="00E56800" w:rsidP="00E56800">
      <w:r>
        <w:t>//census northeast</w:t>
      </w:r>
    </w:p>
    <w:p w:rsidR="00E56800" w:rsidRDefault="00E56800" w:rsidP="00E56800">
      <w:r>
        <w:t>gen censusne=0</w:t>
      </w:r>
    </w:p>
    <w:p w:rsidR="00E56800" w:rsidRDefault="00E56800" w:rsidP="00E56800">
      <w:r>
        <w:t>recode censusne 0=1 if ppreg4==1</w:t>
      </w:r>
    </w:p>
    <w:p w:rsidR="00E56800" w:rsidRDefault="00E56800" w:rsidP="00E56800">
      <w:r>
        <w:t>tab censusne ppreg4</w:t>
      </w:r>
    </w:p>
    <w:p w:rsidR="00E56800" w:rsidRDefault="00E56800" w:rsidP="00E56800"/>
    <w:p w:rsidR="00E56800" w:rsidRDefault="00E56800" w:rsidP="00E56800">
      <w:r>
        <w:t>//census midwest</w:t>
      </w:r>
    </w:p>
    <w:p w:rsidR="00E56800" w:rsidRDefault="00E56800" w:rsidP="00E56800">
      <w:r>
        <w:t>gen censusmw=0</w:t>
      </w:r>
    </w:p>
    <w:p w:rsidR="00E56800" w:rsidRDefault="00E56800" w:rsidP="00E56800">
      <w:r>
        <w:t>recode censusmw 0=1 if ppreg4==2</w:t>
      </w:r>
    </w:p>
    <w:p w:rsidR="00E56800" w:rsidRDefault="00E56800" w:rsidP="00E56800">
      <w:r>
        <w:t>tab censusmw ppreg4, miss</w:t>
      </w:r>
    </w:p>
    <w:p w:rsidR="00E56800" w:rsidRDefault="00E56800" w:rsidP="00E56800"/>
    <w:p w:rsidR="00E56800" w:rsidRDefault="00E56800" w:rsidP="00E56800">
      <w:r>
        <w:t>//census south</w:t>
      </w:r>
    </w:p>
    <w:p w:rsidR="00E56800" w:rsidRDefault="00E56800" w:rsidP="00E56800">
      <w:r>
        <w:t>gen censussouth=0</w:t>
      </w:r>
    </w:p>
    <w:p w:rsidR="00E56800" w:rsidRDefault="00E56800" w:rsidP="00E56800">
      <w:r>
        <w:t>recode censussouth 0=1 if ppreg4==3</w:t>
      </w:r>
    </w:p>
    <w:p w:rsidR="00E56800" w:rsidRDefault="00E56800" w:rsidP="00E56800">
      <w:r>
        <w:t>tab censussouth ppreg4, miss</w:t>
      </w:r>
    </w:p>
    <w:p w:rsidR="00E56800" w:rsidRDefault="00E56800" w:rsidP="00E56800"/>
    <w:p w:rsidR="00E56800" w:rsidRDefault="00E56800" w:rsidP="00E56800">
      <w:r>
        <w:t>//census west</w:t>
      </w:r>
    </w:p>
    <w:p w:rsidR="00E56800" w:rsidRDefault="00E56800" w:rsidP="00E56800">
      <w:r>
        <w:t>gen censuswest=0</w:t>
      </w:r>
    </w:p>
    <w:p w:rsidR="00E56800" w:rsidRDefault="00E56800" w:rsidP="00E56800">
      <w:r>
        <w:t>recode censuswest 0=1 if ppreg4==4</w:t>
      </w:r>
    </w:p>
    <w:p w:rsidR="00E56800" w:rsidRDefault="00E56800" w:rsidP="00E56800">
      <w:r>
        <w:t>tab censuswest ppreg4, miss</w:t>
      </w:r>
    </w:p>
    <w:p w:rsidR="00E56800" w:rsidRDefault="00E56800" w:rsidP="00E56800"/>
    <w:p w:rsidR="00E56800" w:rsidRDefault="00E56800" w:rsidP="00E56800">
      <w:r>
        <w:t xml:space="preserve">//party id </w:t>
      </w:r>
    </w:p>
    <w:p w:rsidR="00E56800" w:rsidRDefault="00E56800" w:rsidP="00E56800">
      <w:r>
        <w:t>gen pidrep=pid1_w6</w:t>
      </w:r>
    </w:p>
    <w:p w:rsidR="00E56800" w:rsidRDefault="00E56800" w:rsidP="00E56800">
      <w:r>
        <w:t>recode pidrep -1=. 1=1 2=5 3/5=3</w:t>
      </w:r>
    </w:p>
    <w:p w:rsidR="00E56800" w:rsidRDefault="00E56800" w:rsidP="00E56800">
      <w:r>
        <w:t>recode pidrep 1=0 if pid2_w6==1</w:t>
      </w:r>
    </w:p>
    <w:p w:rsidR="00E56800" w:rsidRDefault="00E56800" w:rsidP="00E56800">
      <w:r>
        <w:t>recode pidrep 5=6 if pid2_w6==1</w:t>
      </w:r>
    </w:p>
    <w:p w:rsidR="00E56800" w:rsidRDefault="00E56800" w:rsidP="00E56800">
      <w:r>
        <w:t>recode pidrep 3=2 if pid3_w6==1</w:t>
      </w:r>
    </w:p>
    <w:p w:rsidR="00E56800" w:rsidRDefault="00E56800" w:rsidP="00E56800">
      <w:r>
        <w:t>recode pidrep .=2 if pid3_w6==1</w:t>
      </w:r>
    </w:p>
    <w:p w:rsidR="00E56800" w:rsidRDefault="00E56800" w:rsidP="00E56800">
      <w:r>
        <w:t>recode pidrep 3=4 if pid3_w6==2</w:t>
      </w:r>
    </w:p>
    <w:p w:rsidR="00E56800" w:rsidRDefault="00E56800" w:rsidP="00E56800">
      <w:r>
        <w:t>recode pidrep .=4 if pid3_w6==2</w:t>
      </w:r>
    </w:p>
    <w:p w:rsidR="00E56800" w:rsidRDefault="00E56800" w:rsidP="00E56800">
      <w:r>
        <w:t xml:space="preserve"> </w:t>
      </w:r>
    </w:p>
    <w:p w:rsidR="00E56800" w:rsidRDefault="00E56800" w:rsidP="00E56800">
      <w:r>
        <w:t xml:space="preserve">//hisp </w:t>
      </w:r>
    </w:p>
    <w:p w:rsidR="00E56800" w:rsidRDefault="00E56800" w:rsidP="00E56800">
      <w:r>
        <w:t>gen hisp=pphispan</w:t>
      </w:r>
    </w:p>
    <w:p w:rsidR="00E56800" w:rsidRDefault="00E56800" w:rsidP="00E56800">
      <w:r>
        <w:t>recode hisp 1=0 2/8=1</w:t>
      </w:r>
    </w:p>
    <w:p w:rsidR="00E56800" w:rsidRDefault="00E56800" w:rsidP="00E56800"/>
    <w:p w:rsidR="00E56800" w:rsidRDefault="00E56800" w:rsidP="00E56800">
      <w:r>
        <w:t>//white, non-hisp</w:t>
      </w:r>
    </w:p>
    <w:p w:rsidR="00E56800" w:rsidRDefault="00E56800" w:rsidP="00E56800">
      <w:r>
        <w:t>gen nhwhite=ppethm</w:t>
      </w:r>
    </w:p>
    <w:p w:rsidR="00E56800" w:rsidRDefault="00E56800" w:rsidP="00E56800">
      <w:r>
        <w:t>recode nhwhite 2/5=0</w:t>
      </w:r>
    </w:p>
    <w:p w:rsidR="00E56800" w:rsidRDefault="00E56800" w:rsidP="00E56800"/>
    <w:p w:rsidR="00E56800" w:rsidRDefault="00E56800" w:rsidP="00E56800">
      <w:r>
        <w:t xml:space="preserve">//other (race) </w:t>
      </w:r>
    </w:p>
    <w:p w:rsidR="00E56800" w:rsidRDefault="00E56800" w:rsidP="00E56800">
      <w:r>
        <w:t>gen other=ppracem</w:t>
      </w:r>
    </w:p>
    <w:p w:rsidR="00E56800" w:rsidRDefault="00E56800" w:rsidP="00E56800">
      <w:r>
        <w:t>recode other 1=0 2=0 3/6=1</w:t>
      </w:r>
    </w:p>
    <w:p w:rsidR="00E56800" w:rsidRDefault="00E56800" w:rsidP="00E56800"/>
    <w:p w:rsidR="00E56800" w:rsidRDefault="00E56800" w:rsidP="00E56800">
      <w:r>
        <w:t>//black</w:t>
      </w:r>
    </w:p>
    <w:p w:rsidR="00E56800" w:rsidRDefault="00E56800" w:rsidP="00E56800">
      <w:r>
        <w:t>gen black=ppracem</w:t>
      </w:r>
    </w:p>
    <w:p w:rsidR="00E56800" w:rsidRDefault="00E56800" w:rsidP="00E56800">
      <w:r>
        <w:t>recode black 1 3/6=0 2=1</w:t>
      </w:r>
    </w:p>
    <w:p w:rsidR="00E56800" w:rsidRDefault="00E56800" w:rsidP="00E56800"/>
    <w:p w:rsidR="00E56800" w:rsidRDefault="00E56800" w:rsidP="00E56800">
      <w:r>
        <w:t>//voteobama</w:t>
      </w:r>
    </w:p>
    <w:p w:rsidR="00E56800" w:rsidRDefault="00E56800" w:rsidP="00E56800">
      <w:r>
        <w:t>gen voteobama=vote</w:t>
      </w:r>
    </w:p>
    <w:p w:rsidR="00E56800" w:rsidRDefault="00E56800" w:rsidP="00E56800">
      <w:r>
        <w:t>recode voteobama 1=. 2=1 3=0 4=.</w:t>
      </w:r>
    </w:p>
    <w:p w:rsidR="00E56800" w:rsidRDefault="00E56800" w:rsidP="00E56800"/>
    <w:p w:rsidR="00E56800" w:rsidRDefault="00E56800" w:rsidP="00E56800">
      <w:r>
        <w:t>//votemccain</w:t>
      </w:r>
    </w:p>
    <w:p w:rsidR="00E56800" w:rsidRDefault="00E56800" w:rsidP="00E56800">
      <w:r>
        <w:t>gen votemccain=vote</w:t>
      </w:r>
    </w:p>
    <w:p w:rsidR="00E56800" w:rsidRDefault="00E56800" w:rsidP="00E56800">
      <w:r>
        <w:t>recode votemccain 1=. 2=0 3=1 4=.</w:t>
      </w:r>
    </w:p>
    <w:p w:rsidR="00E56800" w:rsidRDefault="00E56800" w:rsidP="00E56800"/>
    <w:p w:rsidR="00E56800" w:rsidRDefault="00E56800" w:rsidP="00E56800">
      <w:r>
        <w:t>//votethirdparty</w:t>
      </w:r>
    </w:p>
    <w:p w:rsidR="00E56800" w:rsidRDefault="00E56800" w:rsidP="00E56800">
      <w:r>
        <w:t>gen votethirdparty=vote</w:t>
      </w:r>
    </w:p>
    <w:p w:rsidR="00E56800" w:rsidRDefault="00E56800" w:rsidP="00E56800">
      <w:r>
        <w:t>recode votethirdparty 1=. 2/3=0 4=1</w:t>
      </w:r>
    </w:p>
    <w:p w:rsidR="00E56800" w:rsidRDefault="00E56800" w:rsidP="00E56800"/>
    <w:p w:rsidR="00E56800" w:rsidRDefault="00E56800" w:rsidP="00E56800">
      <w:r>
        <w:t>//turnout</w:t>
      </w:r>
    </w:p>
    <w:p w:rsidR="00E56800" w:rsidRDefault="00E56800" w:rsidP="00E56800">
      <w:r>
        <w:t>gen turnout=vote</w:t>
      </w:r>
    </w:p>
    <w:p w:rsidR="00E56800" w:rsidRDefault="00E56800" w:rsidP="00E56800">
      <w:r>
        <w:t>recode turnout 1=0 2/4=1</w:t>
      </w:r>
    </w:p>
    <w:p w:rsidR="00E56800" w:rsidRDefault="00E56800" w:rsidP="00E56800"/>
    <w:p w:rsidR="00E56800" w:rsidRDefault="00E56800" w:rsidP="00E56800">
      <w:r>
        <w:t>//racial resentment-Irish, Italians, etc.*</w:t>
      </w:r>
    </w:p>
    <w:p w:rsidR="00E56800" w:rsidRDefault="00E56800" w:rsidP="00E56800">
      <w:r>
        <w:t>gen raceirish=rac12_1_w6</w:t>
      </w:r>
    </w:p>
    <w:p w:rsidR="00E56800" w:rsidRDefault="00E56800" w:rsidP="00E56800">
      <w:r>
        <w:t>recode raceirish -1=. 1=0 2=.25 3=.5 4=.75 5=1</w:t>
      </w:r>
    </w:p>
    <w:p w:rsidR="00E56800" w:rsidRDefault="00E56800" w:rsidP="00E56800">
      <w:r>
        <w:t>tab raceirish rac12_1_w6, miss</w:t>
      </w:r>
    </w:p>
    <w:p w:rsidR="00E56800" w:rsidRDefault="00E56800" w:rsidP="00E56800"/>
    <w:p w:rsidR="00E56800" w:rsidRDefault="00E56800" w:rsidP="00E56800">
      <w:r>
        <w:t>//racial resentment-if blacks would only try*</w:t>
      </w:r>
    </w:p>
    <w:p w:rsidR="00E56800" w:rsidRDefault="00E56800" w:rsidP="00E56800">
      <w:r>
        <w:t>gen racetry=rac12_2_w6</w:t>
      </w:r>
    </w:p>
    <w:p w:rsidR="00E56800" w:rsidRDefault="00E56800" w:rsidP="00E56800">
      <w:r>
        <w:t>recode racetry -1=. 1=0 2=.25 3=.5 4=.75 5=1</w:t>
      </w:r>
    </w:p>
    <w:p w:rsidR="00E56800" w:rsidRDefault="00E56800" w:rsidP="00E56800">
      <w:r>
        <w:t>tab racetry rac12_2_w6, miss</w:t>
      </w:r>
    </w:p>
    <w:p w:rsidR="00E56800" w:rsidRDefault="00E56800" w:rsidP="00E56800"/>
    <w:p w:rsidR="00E56800" w:rsidRDefault="00E56800" w:rsidP="00E56800">
      <w:r>
        <w:t>//racial resentment-generations of slavery have made it difficult*</w:t>
      </w:r>
    </w:p>
    <w:p w:rsidR="00E56800" w:rsidRDefault="00E56800" w:rsidP="00E56800">
      <w:r>
        <w:t>gen racegenrev=rac12_3_w6</w:t>
      </w:r>
    </w:p>
    <w:p w:rsidR="00E56800" w:rsidRDefault="00E56800" w:rsidP="00E56800">
      <w:r>
        <w:t>recode racegenrev -1=. 1=1 2=.75 3=.5 4=.25 5=0</w:t>
      </w:r>
    </w:p>
    <w:p w:rsidR="00E56800" w:rsidRDefault="00E56800" w:rsidP="00E56800">
      <w:r>
        <w:t>tab racegenrev rac12_3_w6, miss</w:t>
      </w:r>
    </w:p>
    <w:p w:rsidR="00E56800" w:rsidRDefault="00E56800" w:rsidP="00E56800"/>
    <w:p w:rsidR="00E56800" w:rsidRDefault="00E56800" w:rsidP="00E56800">
      <w:r>
        <w:t>//racial resentment-over past few years blacks have gotten less than they deserve*</w:t>
      </w:r>
    </w:p>
    <w:p w:rsidR="00E56800" w:rsidRDefault="00E56800" w:rsidP="00E56800">
      <w:r>
        <w:t>gen racedesrev=rac12_4_w6</w:t>
      </w:r>
    </w:p>
    <w:p w:rsidR="00E56800" w:rsidRDefault="00E56800" w:rsidP="00E56800">
      <w:r>
        <w:t>recode racedesrev -1=. 1=1 2=.75 3=.5 4=.25 5=0</w:t>
      </w:r>
    </w:p>
    <w:p w:rsidR="00E56800" w:rsidRDefault="00E56800" w:rsidP="00E56800">
      <w:r>
        <w:t>tab racedesrev rac12_4_w6, miss</w:t>
      </w:r>
    </w:p>
    <w:p w:rsidR="00E56800" w:rsidRDefault="00E56800" w:rsidP="00E56800"/>
    <w:p w:rsidR="00E56800" w:rsidRDefault="00E56800" w:rsidP="00E56800">
      <w:r>
        <w:t>//racial resentment-over past few years blacks have gotten more economically than they deserve*</w:t>
      </w:r>
    </w:p>
    <w:p w:rsidR="00E56800" w:rsidRDefault="00E56800" w:rsidP="00E56800">
      <w:r>
        <w:t>gen raceecon=rac12_7_w6</w:t>
      </w:r>
    </w:p>
    <w:p w:rsidR="00E56800" w:rsidRDefault="00E56800" w:rsidP="00E56800">
      <w:r>
        <w:t>recode raceecon -1=. 1=0 2=.25 3=.5 4=.75 5=1</w:t>
      </w:r>
    </w:p>
    <w:p w:rsidR="00E56800" w:rsidRDefault="00E56800" w:rsidP="00E56800">
      <w:r>
        <w:t>tab raceecon rac12_7_w6, miss</w:t>
      </w:r>
    </w:p>
    <w:p w:rsidR="00E56800" w:rsidRDefault="00E56800" w:rsidP="00E56800"/>
    <w:p w:rsidR="00E56800" w:rsidRDefault="00E56800" w:rsidP="00E56800">
      <w:r>
        <w:t>//racial resentment-black leaders pushing too fast*</w:t>
      </w:r>
    </w:p>
    <w:p w:rsidR="00E56800" w:rsidRDefault="00E56800" w:rsidP="00E56800">
      <w:r>
        <w:t>gen racepush=rac13_w6</w:t>
      </w:r>
    </w:p>
    <w:p w:rsidR="00E56800" w:rsidRDefault="00E56800" w:rsidP="00E56800">
      <w:r>
        <w:t>recode racepush -1=. 1=1 2=0 3=.5</w:t>
      </w:r>
    </w:p>
    <w:p w:rsidR="00E56800" w:rsidRDefault="00E56800" w:rsidP="00E56800">
      <w:r>
        <w:t>tab racepush rac13_w6, miss</w:t>
      </w:r>
    </w:p>
    <w:p w:rsidR="00E56800" w:rsidRDefault="00E56800" w:rsidP="00E56800"/>
    <w:p w:rsidR="00E56800" w:rsidRDefault="00E56800" w:rsidP="00E56800">
      <w:r>
        <w:t>//racial resentment-blacks create racial tension*</w:t>
      </w:r>
    </w:p>
    <w:p w:rsidR="00E56800" w:rsidRDefault="00E56800" w:rsidP="00E56800">
      <w:r>
        <w:t>gen racetension=rac14_w6</w:t>
      </w:r>
    </w:p>
    <w:p w:rsidR="00E56800" w:rsidRDefault="00E56800" w:rsidP="00E56800">
      <w:r>
        <w:t>recode racetension -1=. 1=1 2=.67 3=.33 4=0</w:t>
      </w:r>
    </w:p>
    <w:p w:rsidR="00E56800" w:rsidRDefault="00E56800" w:rsidP="00E56800">
      <w:r>
        <w:t>tab racetension rac14_w6, miss</w:t>
      </w:r>
    </w:p>
    <w:p w:rsidR="00E56800" w:rsidRDefault="00E56800" w:rsidP="00E56800"/>
    <w:p w:rsidR="00E56800" w:rsidRDefault="00E56800" w:rsidP="00E56800">
      <w:r>
        <w:t>//racial resentment-discrimination against blacks*</w:t>
      </w:r>
    </w:p>
    <w:p w:rsidR="00E56800" w:rsidRDefault="00E56800" w:rsidP="00E56800">
      <w:r>
        <w:t>gen racediscrev=rac15_w6</w:t>
      </w:r>
    </w:p>
    <w:p w:rsidR="00E56800" w:rsidRDefault="00E56800" w:rsidP="00E56800">
      <w:r>
        <w:t>recode racediscrev -1=. 1=0 2=.33 3=.67 4=1</w:t>
      </w:r>
    </w:p>
    <w:p w:rsidR="00E56800" w:rsidRDefault="00E56800" w:rsidP="00E56800">
      <w:r>
        <w:t>tab racediscrev rac15_w6, miss</w:t>
      </w:r>
    </w:p>
    <w:p w:rsidR="00E56800" w:rsidRDefault="00E56800" w:rsidP="00E56800"/>
    <w:p w:rsidR="00E56800" w:rsidRDefault="00E56800" w:rsidP="00E56800">
      <w:r>
        <w:t>//racerespasek-racial resentment index</w:t>
      </w:r>
    </w:p>
    <w:p w:rsidR="00E56800" w:rsidRDefault="00E56800" w:rsidP="00E56800">
      <w:r>
        <w:t>gen racerespasek=(racediscrev+racetension+racepush+raceecon+racetry+raceirish+racedesrev+racegenrev)/8</w:t>
      </w:r>
    </w:p>
    <w:p w:rsidR="00E56800" w:rsidRDefault="00E56800" w:rsidP="00E56800">
      <w:r>
        <w:t>alpha racediscrev racetension racepush raceecon racetry raceirish racedesrev racegenrev, gen (racerespasekalpha)</w:t>
      </w:r>
    </w:p>
    <w:p w:rsidR="00E56800" w:rsidRDefault="00E56800" w:rsidP="00E56800"/>
    <w:p w:rsidR="00E56800" w:rsidRDefault="00E56800" w:rsidP="00E56800">
      <w:r>
        <w:t xml:space="preserve">//Pasek et al. 4 category dependent variable </w:t>
      </w:r>
    </w:p>
    <w:p w:rsidR="00E56800" w:rsidRDefault="00E56800" w:rsidP="00E56800">
      <w:r>
        <w:t>gen beh=.</w:t>
      </w:r>
    </w:p>
    <w:p w:rsidR="00E56800" w:rsidRDefault="00E56800" w:rsidP="00E56800">
      <w:r>
        <w:t>recode beh .=1 if voteobama==1</w:t>
      </w:r>
    </w:p>
    <w:p w:rsidR="00E56800" w:rsidRDefault="00E56800" w:rsidP="00E56800">
      <w:r>
        <w:t>recode beh .=2 if votemccain==1</w:t>
      </w:r>
    </w:p>
    <w:p w:rsidR="00E56800" w:rsidRDefault="00E56800" w:rsidP="00E56800">
      <w:r>
        <w:t>recode beh .=3 if votethirdparty==1</w:t>
      </w:r>
    </w:p>
    <w:p w:rsidR="00E56800" w:rsidRDefault="00E56800" w:rsidP="00E56800">
      <w:r>
        <w:t xml:space="preserve">recode beh .=4 if turnout==0 </w:t>
      </w:r>
    </w:p>
    <w:p w:rsidR="00E56800" w:rsidRDefault="00E56800" w:rsidP="00E56800"/>
    <w:p w:rsidR="00E56800" w:rsidRDefault="00E56800" w:rsidP="00E56800">
      <w:r>
        <w:t>*Racial Policies</w:t>
      </w:r>
    </w:p>
    <w:p w:rsidR="00E56800" w:rsidRDefault="00E56800" w:rsidP="00E56800">
      <w:r>
        <w:t>gen affact_w2=iss12_1_w2</w:t>
      </w:r>
    </w:p>
    <w:p w:rsidR="00E56800" w:rsidRDefault="00E56800" w:rsidP="00E56800">
      <w:r>
        <w:t>recode affact_w2 -1=. 1=1 2=.75 3=.5 4=.25 5=0</w:t>
      </w:r>
    </w:p>
    <w:p w:rsidR="00E56800" w:rsidRDefault="00E56800" w:rsidP="00E56800"/>
    <w:p w:rsidR="00E56800" w:rsidRDefault="00E56800" w:rsidP="00E56800">
      <w:r>
        <w:t>gen candaffact_w2=cis7_5_w2</w:t>
      </w:r>
    </w:p>
    <w:p w:rsidR="00E56800" w:rsidRDefault="00E56800" w:rsidP="00E56800">
      <w:r>
        <w:t>recode candaffact_w2 -1=. 1=0 2=.25 3=.5 4=.75 5=1</w:t>
      </w:r>
    </w:p>
    <w:p w:rsidR="00E56800" w:rsidRDefault="00E56800" w:rsidP="00E56800"/>
    <w:p w:rsidR="00E56800" w:rsidRDefault="00E56800" w:rsidP="00E56800">
      <w:r>
        <w:t>gen racepriority_w4=iss18_14_w4</w:t>
      </w:r>
    </w:p>
    <w:p w:rsidR="00E56800" w:rsidRDefault="00E56800" w:rsidP="00E56800">
      <w:r>
        <w:t>recode racepriority_w4 1=0 2=.25 3=.5 4=.75 5=1 else=.</w:t>
      </w:r>
    </w:p>
    <w:p w:rsidR="00E56800" w:rsidRDefault="00E56800" w:rsidP="00E56800"/>
    <w:p w:rsidR="00E56800" w:rsidRDefault="00E56800" w:rsidP="00E56800">
      <w:r>
        <w:t>gen affact_w9=iss34_11_w9</w:t>
      </w:r>
    </w:p>
    <w:p w:rsidR="00E56800" w:rsidRDefault="00E56800" w:rsidP="00E56800">
      <w:r>
        <w:t>recode affact_w9 -1=. 1=0 2=1 3=.5 else=.</w:t>
      </w:r>
    </w:p>
    <w:p w:rsidR="00E56800" w:rsidRDefault="00E56800" w:rsidP="00E56800"/>
    <w:p w:rsidR="00E56800" w:rsidRDefault="00E56800" w:rsidP="00E56800">
      <w:r>
        <w:t xml:space="preserve">*Candidate Evals </w:t>
      </w:r>
    </w:p>
    <w:p w:rsidR="00E56800" w:rsidRDefault="00E56800" w:rsidP="00E56800">
      <w:r>
        <w:t>gen obamafav_6=fav1_4_w6</w:t>
      </w:r>
    </w:p>
    <w:p w:rsidR="00E56800" w:rsidRDefault="00E56800" w:rsidP="00E56800">
      <w:r>
        <w:t>recode obamafav_6 -1=. 1=1 2=.67 3=.33 4=0 5=.5</w:t>
      </w:r>
    </w:p>
    <w:p w:rsidR="00E56800" w:rsidRDefault="00E56800" w:rsidP="00E56800"/>
    <w:p w:rsidR="00E56800" w:rsidRDefault="00E56800" w:rsidP="00E56800">
      <w:r>
        <w:t>gen mccainfav_6=fav1_9_w6</w:t>
      </w:r>
    </w:p>
    <w:p w:rsidR="00E56800" w:rsidRDefault="00E56800" w:rsidP="00E56800">
      <w:r>
        <w:t>recode mccainfav_6 -1=. 1=1 2=.67 3=.33 4=0 5=.5</w:t>
      </w:r>
    </w:p>
    <w:p w:rsidR="00E56800" w:rsidRDefault="00E56800" w:rsidP="00E56800"/>
    <w:p w:rsidR="00E56800" w:rsidRDefault="00E56800" w:rsidP="00E56800">
      <w:r>
        <w:t>gen mofavdif6=(1+mccainfav_6-obamafav_6)/2</w:t>
      </w:r>
    </w:p>
    <w:p w:rsidR="00E56800" w:rsidRDefault="00E56800" w:rsidP="00E56800"/>
    <w:p w:rsidR="00E56800" w:rsidRDefault="00E56800" w:rsidP="00E56800">
      <w:r>
        <w:t>gen obamafav_7=fav1_4_w7</w:t>
      </w:r>
    </w:p>
    <w:p w:rsidR="00E56800" w:rsidRDefault="00E56800" w:rsidP="00E56800">
      <w:r>
        <w:t>recode obamafav_7 -1=. 1=1 2=.67 3=.33 4=0 5=.5</w:t>
      </w:r>
    </w:p>
    <w:p w:rsidR="00E56800" w:rsidRDefault="00E56800" w:rsidP="00E56800"/>
    <w:p w:rsidR="00E56800" w:rsidRDefault="00E56800" w:rsidP="00E56800">
      <w:r>
        <w:t>gen mccainfav_7=fav1_9_w7</w:t>
      </w:r>
    </w:p>
    <w:p w:rsidR="00E56800" w:rsidRDefault="00E56800" w:rsidP="00E56800">
      <w:r>
        <w:t>recode mccainfav_7 -1=. 1=1 2=.67 3=.33 4=0 5=.5</w:t>
      </w:r>
    </w:p>
    <w:p w:rsidR="00E56800" w:rsidRDefault="00E56800" w:rsidP="00E56800"/>
    <w:p w:rsidR="00E56800" w:rsidRDefault="00E56800" w:rsidP="00E56800">
      <w:r>
        <w:t>gen mofavdif7=(1+mccainfav_7-obamafav_7)/2</w:t>
      </w:r>
    </w:p>
    <w:p w:rsidR="00E56800" w:rsidRDefault="00E56800" w:rsidP="00E56800"/>
    <w:p w:rsidR="00E56800" w:rsidRDefault="00E56800" w:rsidP="00E56800">
      <w:r>
        <w:t>gen obamafav_8=fav1_4_w8</w:t>
      </w:r>
    </w:p>
    <w:p w:rsidR="00E56800" w:rsidRDefault="00E56800" w:rsidP="00E56800">
      <w:r>
        <w:t>recode obamafav_8 -1=. 1=1 2=.67 3=.33 4=0 5=.5</w:t>
      </w:r>
    </w:p>
    <w:p w:rsidR="00E56800" w:rsidRDefault="00E56800" w:rsidP="00E56800"/>
    <w:p w:rsidR="00E56800" w:rsidRDefault="00E56800" w:rsidP="00E56800">
      <w:r>
        <w:t>gen mccainfav_8=fav1_9_w8</w:t>
      </w:r>
    </w:p>
    <w:p w:rsidR="00E56800" w:rsidRDefault="00E56800" w:rsidP="00E56800">
      <w:r>
        <w:t>recode mccainfav_8 -1=. 1=1 2=.67 3=.33 4=0 5=.5</w:t>
      </w:r>
    </w:p>
    <w:p w:rsidR="00E56800" w:rsidRDefault="00E56800" w:rsidP="00E56800"/>
    <w:p w:rsidR="00E56800" w:rsidRDefault="00E56800" w:rsidP="00E56800">
      <w:r>
        <w:t>gen mofavdif8=(1+mccainfav_8-obamafav_8)/2</w:t>
      </w:r>
    </w:p>
    <w:p w:rsidR="00E56800" w:rsidRDefault="00E56800" w:rsidP="00E56800"/>
    <w:p w:rsidR="00E56800" w:rsidRDefault="00E56800" w:rsidP="00E56800">
      <w:r>
        <w:t>gen obamafav_9=fav1_4_w9</w:t>
      </w:r>
    </w:p>
    <w:p w:rsidR="00E56800" w:rsidRDefault="00E56800" w:rsidP="00E56800">
      <w:r>
        <w:t>recode obamafav_9 -1=. 1=1 2=.67 3=.33 4=0 5=.5</w:t>
      </w:r>
    </w:p>
    <w:p w:rsidR="00E56800" w:rsidRDefault="00E56800" w:rsidP="00E56800"/>
    <w:p w:rsidR="00E56800" w:rsidRDefault="00E56800" w:rsidP="00E56800">
      <w:r>
        <w:t>gen mccainfav_9=fav1_9_w9</w:t>
      </w:r>
    </w:p>
    <w:p w:rsidR="00E56800" w:rsidRDefault="00E56800" w:rsidP="00E56800">
      <w:r>
        <w:t>recode mccainfav_9 -1=. 1=1 2=.67 3=.33 4=0 5=.5</w:t>
      </w:r>
    </w:p>
    <w:p w:rsidR="00E56800" w:rsidRDefault="00E56800" w:rsidP="00E56800"/>
    <w:p w:rsidR="00E56800" w:rsidRDefault="00E56800" w:rsidP="00E56800">
      <w:r>
        <w:t>gen mofavdif9=(1+mccainfav_9-obamafav_9)/2</w:t>
      </w:r>
    </w:p>
    <w:p w:rsidR="00E56800" w:rsidRDefault="00E56800" w:rsidP="00E56800"/>
    <w:p w:rsidR="00E56800" w:rsidRDefault="00E56800" w:rsidP="00E56800">
      <w:r>
        <w:t>gen obamafav_11=fav1_4_w11</w:t>
      </w:r>
    </w:p>
    <w:p w:rsidR="00E56800" w:rsidRDefault="00E56800" w:rsidP="00E56800">
      <w:r>
        <w:t>recode obamafav_11 -1=. 1=1 2=.67 3=.33 4=0 5=.5</w:t>
      </w:r>
    </w:p>
    <w:p w:rsidR="00E56800" w:rsidRDefault="00E56800" w:rsidP="00E56800"/>
    <w:p w:rsidR="00E56800" w:rsidRDefault="00E56800" w:rsidP="00E56800">
      <w:r>
        <w:t>gen mccainfav_11=fav1_9_w11</w:t>
      </w:r>
    </w:p>
    <w:p w:rsidR="00E56800" w:rsidRDefault="00E56800" w:rsidP="00E56800">
      <w:r>
        <w:t>recode mccainfav_11 -1=. 1=1 2=.67 3=.33 4=0 5=.5</w:t>
      </w:r>
    </w:p>
    <w:p w:rsidR="00E56800" w:rsidRDefault="00E56800" w:rsidP="00E56800"/>
    <w:p w:rsidR="00E56800" w:rsidRDefault="00E56800" w:rsidP="00E56800">
      <w:r>
        <w:t>gen mofavdif11=(1+mccainfav_11-obamafav_11)/2</w:t>
      </w:r>
    </w:p>
    <w:p w:rsidR="00E56800" w:rsidRDefault="00E56800" w:rsidP="00E56800"/>
    <w:p w:rsidR="00E56800" w:rsidRDefault="00E56800" w:rsidP="00E56800">
      <w:r>
        <w:t>//dem</w:t>
      </w:r>
    </w:p>
    <w:p w:rsidR="00E56800" w:rsidRDefault="00E56800" w:rsidP="00E56800">
      <w:r>
        <w:t>gen dem=pidrep</w:t>
      </w:r>
    </w:p>
    <w:p w:rsidR="00E56800" w:rsidRDefault="00E56800" w:rsidP="00E56800">
      <w:r>
        <w:t>recode dem 0/1=1 2/6=0</w:t>
      </w:r>
    </w:p>
    <w:p w:rsidR="00E56800" w:rsidRDefault="00E56800" w:rsidP="00E56800"/>
    <w:p w:rsidR="00E56800" w:rsidRDefault="00E56800" w:rsidP="00E56800">
      <w:r>
        <w:t>//rep</w:t>
      </w:r>
    </w:p>
    <w:p w:rsidR="00E56800" w:rsidRDefault="00E56800" w:rsidP="00E56800">
      <w:r>
        <w:t>gen rep=pidrep</w:t>
      </w:r>
    </w:p>
    <w:p w:rsidR="00E56800" w:rsidRDefault="00E56800" w:rsidP="00E56800">
      <w:r>
        <w:t xml:space="preserve">recode rep 5/6=1 1/4=0  </w:t>
      </w:r>
    </w:p>
    <w:p w:rsidR="00E56800" w:rsidRDefault="00E56800" w:rsidP="00E56800"/>
    <w:p w:rsidR="00E56800" w:rsidRDefault="00E56800" w:rsidP="00E56800">
      <w:r>
        <w:t xml:space="preserve">//ideology </w:t>
      </w:r>
    </w:p>
    <w:p w:rsidR="00E56800" w:rsidRDefault="00E56800" w:rsidP="00E56800">
      <w:r>
        <w:t>gen id0to1=id2_w10</w:t>
      </w:r>
    </w:p>
    <w:p w:rsidR="00E56800" w:rsidRDefault="00E56800" w:rsidP="00E56800">
      <w:r>
        <w:t>recode id0to1 -1=.5 1=0 2=.17 3=.33 4=.5 5=.66 6=.83 7=1 else=.</w:t>
      </w:r>
    </w:p>
    <w:p w:rsidR="00E56800" w:rsidRDefault="00E56800" w:rsidP="00E56800">
      <w:r>
        <w:t>gen lib=id0to1</w:t>
      </w:r>
    </w:p>
    <w:p w:rsidR="00E56800" w:rsidRDefault="00E56800" w:rsidP="00E56800">
      <w:r>
        <w:t>recode lib 0/.49=1 .5/1=0 else=.</w:t>
      </w:r>
    </w:p>
    <w:p w:rsidR="00E56800" w:rsidRDefault="00E56800" w:rsidP="00E56800">
      <w:r>
        <w:t xml:space="preserve">gen cons=id0to1 </w:t>
      </w:r>
    </w:p>
    <w:p w:rsidR="00E56800" w:rsidRDefault="00E56800" w:rsidP="00E56800">
      <w:r>
        <w:t>recode cons 0/.5=0 .51/1=1 else=.</w:t>
      </w:r>
    </w:p>
    <w:p w:rsidR="00E56800" w:rsidRDefault="00E56800" w:rsidP="00E56800"/>
    <w:p w:rsidR="00E56800" w:rsidRDefault="00E56800" w:rsidP="00E56800">
      <w:r>
        <w:t>//AMP</w:t>
      </w:r>
    </w:p>
    <w:p w:rsidR="00E56800" w:rsidRDefault="00E56800" w:rsidP="00E56800">
      <w:r>
        <w:t>gen black1=Face1_W6</w:t>
      </w:r>
    </w:p>
    <w:p w:rsidR="00E56800" w:rsidRDefault="00E56800" w:rsidP="00E56800">
      <w:r>
        <w:t>recode black1 1=1 2=0 else=.</w:t>
      </w:r>
    </w:p>
    <w:p w:rsidR="00E56800" w:rsidRDefault="00E56800" w:rsidP="00E56800">
      <w:r>
        <w:t>gen black1miss=Face1_W6</w:t>
      </w:r>
    </w:p>
    <w:p w:rsidR="00E56800" w:rsidRDefault="00E56800" w:rsidP="00E56800">
      <w:r>
        <w:t>recode black1miss . -100/-1=1 else=0</w:t>
      </w:r>
    </w:p>
    <w:p w:rsidR="00E56800" w:rsidRDefault="00E56800" w:rsidP="00E56800">
      <w:r>
        <w:t>gen black2=Face2_W6</w:t>
      </w:r>
    </w:p>
    <w:p w:rsidR="00E56800" w:rsidRDefault="00E56800" w:rsidP="00E56800">
      <w:r>
        <w:t>recode black2 1=1 2=0 else=.</w:t>
      </w:r>
    </w:p>
    <w:p w:rsidR="00E56800" w:rsidRDefault="00E56800" w:rsidP="00E56800">
      <w:r>
        <w:t>gen black2miss=Face2_W6</w:t>
      </w:r>
    </w:p>
    <w:p w:rsidR="00E56800" w:rsidRDefault="00E56800" w:rsidP="00E56800">
      <w:r>
        <w:t>recode black2miss . -100/-1=1 else=0</w:t>
      </w:r>
    </w:p>
    <w:p w:rsidR="00E56800" w:rsidRDefault="00E56800" w:rsidP="00E56800">
      <w:r>
        <w:t>gen black3=Face3_W6</w:t>
      </w:r>
    </w:p>
    <w:p w:rsidR="00E56800" w:rsidRDefault="00E56800" w:rsidP="00E56800">
      <w:r>
        <w:t>recode black3 1=1 2=0 else=.</w:t>
      </w:r>
    </w:p>
    <w:p w:rsidR="00E56800" w:rsidRDefault="00E56800" w:rsidP="00E56800">
      <w:r>
        <w:t>gen black3miss=Face3_W6</w:t>
      </w:r>
    </w:p>
    <w:p w:rsidR="00E56800" w:rsidRDefault="00E56800" w:rsidP="00E56800">
      <w:r>
        <w:t>recode black3miss . -100/-1=1 else=0</w:t>
      </w:r>
    </w:p>
    <w:p w:rsidR="00E56800" w:rsidRDefault="00E56800" w:rsidP="00E56800">
      <w:r>
        <w:t>gen black4=Face4_W6</w:t>
      </w:r>
    </w:p>
    <w:p w:rsidR="00E56800" w:rsidRDefault="00E56800" w:rsidP="00E56800">
      <w:r>
        <w:t>recode black4 1=1 2=0 else=.</w:t>
      </w:r>
    </w:p>
    <w:p w:rsidR="00E56800" w:rsidRDefault="00E56800" w:rsidP="00E56800">
      <w:r>
        <w:t>gen black4miss=Face4_W6</w:t>
      </w:r>
    </w:p>
    <w:p w:rsidR="00E56800" w:rsidRDefault="00E56800" w:rsidP="00E56800">
      <w:r>
        <w:t>recode black4miss . -100/-1=1 else=0</w:t>
      </w:r>
    </w:p>
    <w:p w:rsidR="00E56800" w:rsidRDefault="00E56800" w:rsidP="00E56800">
      <w:r>
        <w:t>gen black5=Face5_W6</w:t>
      </w:r>
    </w:p>
    <w:p w:rsidR="00E56800" w:rsidRDefault="00E56800" w:rsidP="00E56800">
      <w:r>
        <w:t>recode black5 1=1 2=0 else=.</w:t>
      </w:r>
    </w:p>
    <w:p w:rsidR="00E56800" w:rsidRDefault="00E56800" w:rsidP="00E56800">
      <w:r>
        <w:t>gen black5miss=Face5_W6</w:t>
      </w:r>
    </w:p>
    <w:p w:rsidR="00E56800" w:rsidRDefault="00E56800" w:rsidP="00E56800">
      <w:r>
        <w:t>recode black5miss . -100/-1=1 else=0</w:t>
      </w:r>
    </w:p>
    <w:p w:rsidR="00E56800" w:rsidRDefault="00E56800" w:rsidP="00E56800">
      <w:r>
        <w:t>gen black6=Face6_W6</w:t>
      </w:r>
    </w:p>
    <w:p w:rsidR="00E56800" w:rsidRDefault="00E56800" w:rsidP="00E56800">
      <w:r>
        <w:t>recode black6 1=1 2=0 else=.</w:t>
      </w:r>
    </w:p>
    <w:p w:rsidR="00E56800" w:rsidRDefault="00E56800" w:rsidP="00E56800">
      <w:r>
        <w:t>gen black6miss=Face6_W6</w:t>
      </w:r>
    </w:p>
    <w:p w:rsidR="00E56800" w:rsidRDefault="00E56800" w:rsidP="00E56800">
      <w:r>
        <w:t>recode black6miss . -100/-1=1 else=0</w:t>
      </w:r>
    </w:p>
    <w:p w:rsidR="00E56800" w:rsidRDefault="00E56800" w:rsidP="00E56800">
      <w:r>
        <w:t>gen black7=Face7_W6</w:t>
      </w:r>
    </w:p>
    <w:p w:rsidR="00E56800" w:rsidRDefault="00E56800" w:rsidP="00E56800">
      <w:r>
        <w:t>recode black7 1=1 2=0 else=.</w:t>
      </w:r>
    </w:p>
    <w:p w:rsidR="00E56800" w:rsidRDefault="00E56800" w:rsidP="00E56800">
      <w:r>
        <w:t>gen black7miss=Face7_W6</w:t>
      </w:r>
    </w:p>
    <w:p w:rsidR="00E56800" w:rsidRDefault="00E56800" w:rsidP="00E56800">
      <w:r>
        <w:t>recode black7miss . -100/-1=1 else=0</w:t>
      </w:r>
    </w:p>
    <w:p w:rsidR="00E56800" w:rsidRDefault="00E56800" w:rsidP="00E56800">
      <w:r>
        <w:t>gen black8=Face8_W6</w:t>
      </w:r>
    </w:p>
    <w:p w:rsidR="00E56800" w:rsidRDefault="00E56800" w:rsidP="00E56800">
      <w:r>
        <w:t>recode black8 1=1 2=0 else=.</w:t>
      </w:r>
    </w:p>
    <w:p w:rsidR="00E56800" w:rsidRDefault="00E56800" w:rsidP="00E56800">
      <w:r>
        <w:t>gen black8miss=Face8_W6</w:t>
      </w:r>
    </w:p>
    <w:p w:rsidR="00E56800" w:rsidRDefault="00E56800" w:rsidP="00E56800">
      <w:r>
        <w:t>recode black8miss . -100/-1=1 else=0</w:t>
      </w:r>
    </w:p>
    <w:p w:rsidR="00E56800" w:rsidRDefault="00E56800" w:rsidP="00E56800">
      <w:r>
        <w:t>gen black9=Face9_W6</w:t>
      </w:r>
    </w:p>
    <w:p w:rsidR="00E56800" w:rsidRDefault="00E56800" w:rsidP="00E56800">
      <w:r>
        <w:t>recode black9 1=1 2=0 else=.</w:t>
      </w:r>
    </w:p>
    <w:p w:rsidR="00E56800" w:rsidRDefault="00E56800" w:rsidP="00E56800">
      <w:r>
        <w:t>gen black9miss=Face9_W6</w:t>
      </w:r>
    </w:p>
    <w:p w:rsidR="00E56800" w:rsidRDefault="00E56800" w:rsidP="00E56800">
      <w:r>
        <w:t>recode black9miss . -100/-1=1 else=0</w:t>
      </w:r>
    </w:p>
    <w:p w:rsidR="00E56800" w:rsidRDefault="00E56800" w:rsidP="00E56800">
      <w:r>
        <w:t>gen black10=Face10_W6</w:t>
      </w:r>
    </w:p>
    <w:p w:rsidR="00E56800" w:rsidRDefault="00E56800" w:rsidP="00E56800">
      <w:r>
        <w:t>recode black10 1=1 2=0 else=.</w:t>
      </w:r>
    </w:p>
    <w:p w:rsidR="00E56800" w:rsidRDefault="00E56800" w:rsidP="00E56800">
      <w:r>
        <w:t>gen black10miss=Face10_W6</w:t>
      </w:r>
    </w:p>
    <w:p w:rsidR="00E56800" w:rsidRDefault="00E56800" w:rsidP="00E56800">
      <w:r>
        <w:t>recode black10miss . -100/-1=1 else=0</w:t>
      </w:r>
    </w:p>
    <w:p w:rsidR="00E56800" w:rsidRDefault="00E56800" w:rsidP="00E56800">
      <w:r>
        <w:t>gen black11=Face11_W6</w:t>
      </w:r>
    </w:p>
    <w:p w:rsidR="00E56800" w:rsidRDefault="00E56800" w:rsidP="00E56800">
      <w:r>
        <w:t>recode black11 1=1 2=0 else=.</w:t>
      </w:r>
    </w:p>
    <w:p w:rsidR="00E56800" w:rsidRDefault="00E56800" w:rsidP="00E56800">
      <w:r>
        <w:t>gen black11miss=Face11_W6</w:t>
      </w:r>
    </w:p>
    <w:p w:rsidR="00E56800" w:rsidRDefault="00E56800" w:rsidP="00E56800">
      <w:r>
        <w:t>recode black11miss . -100/-1=1 else=0</w:t>
      </w:r>
    </w:p>
    <w:p w:rsidR="00E56800" w:rsidRDefault="00E56800" w:rsidP="00E56800">
      <w:r>
        <w:t>gen black12=Face12_W6</w:t>
      </w:r>
    </w:p>
    <w:p w:rsidR="00E56800" w:rsidRDefault="00E56800" w:rsidP="00E56800">
      <w:r>
        <w:t>recode black12 1=1 2=0 else=.</w:t>
      </w:r>
    </w:p>
    <w:p w:rsidR="00E56800" w:rsidRDefault="00E56800" w:rsidP="00E56800">
      <w:r>
        <w:t>gen black12miss=Face12_W6</w:t>
      </w:r>
    </w:p>
    <w:p w:rsidR="00E56800" w:rsidRDefault="00E56800" w:rsidP="00E56800">
      <w:r>
        <w:t>recode black12miss . -100/-1=1 else=0</w:t>
      </w:r>
    </w:p>
    <w:p w:rsidR="00E56800" w:rsidRDefault="00E56800" w:rsidP="00E56800">
      <w:r>
        <w:t>gen black13=Face25_W6</w:t>
      </w:r>
    </w:p>
    <w:p w:rsidR="00E56800" w:rsidRDefault="00E56800" w:rsidP="00E56800">
      <w:r>
        <w:t>recode black13 1=1 2=0 else=.</w:t>
      </w:r>
    </w:p>
    <w:p w:rsidR="00E56800" w:rsidRDefault="00E56800" w:rsidP="00E56800">
      <w:r>
        <w:t>gen black13miss=Face25_W6</w:t>
      </w:r>
    </w:p>
    <w:p w:rsidR="00E56800" w:rsidRDefault="00E56800" w:rsidP="00E56800">
      <w:r>
        <w:t>recode black13miss . -100/-1=1 else=0</w:t>
      </w:r>
    </w:p>
    <w:p w:rsidR="00E56800" w:rsidRDefault="00E56800" w:rsidP="00E56800">
      <w:r>
        <w:t>gen black14=Face26_W6</w:t>
      </w:r>
    </w:p>
    <w:p w:rsidR="00E56800" w:rsidRDefault="00E56800" w:rsidP="00E56800">
      <w:r>
        <w:t>recode black14 1=1 2=0 else=.</w:t>
      </w:r>
    </w:p>
    <w:p w:rsidR="00E56800" w:rsidRDefault="00E56800" w:rsidP="00E56800">
      <w:r>
        <w:t>gen black14miss=Face26_W6</w:t>
      </w:r>
    </w:p>
    <w:p w:rsidR="00E56800" w:rsidRDefault="00E56800" w:rsidP="00E56800">
      <w:r>
        <w:t>recode black14miss . -100/-1=1 else=0</w:t>
      </w:r>
    </w:p>
    <w:p w:rsidR="00E56800" w:rsidRDefault="00E56800" w:rsidP="00E56800">
      <w:r>
        <w:t>gen black15=Face27_W6</w:t>
      </w:r>
    </w:p>
    <w:p w:rsidR="00E56800" w:rsidRDefault="00E56800" w:rsidP="00E56800">
      <w:r>
        <w:t>recode black15 1=1 2=0 else=.</w:t>
      </w:r>
    </w:p>
    <w:p w:rsidR="00E56800" w:rsidRDefault="00E56800" w:rsidP="00E56800">
      <w:r>
        <w:t>gen black15miss=Face27_W6</w:t>
      </w:r>
    </w:p>
    <w:p w:rsidR="00E56800" w:rsidRDefault="00E56800" w:rsidP="00E56800">
      <w:r>
        <w:t>recode black15miss . -100/-1=1 else=0</w:t>
      </w:r>
    </w:p>
    <w:p w:rsidR="00E56800" w:rsidRDefault="00E56800" w:rsidP="00E56800">
      <w:r>
        <w:t>gen black16=Face28_W6</w:t>
      </w:r>
    </w:p>
    <w:p w:rsidR="00E56800" w:rsidRDefault="00E56800" w:rsidP="00E56800">
      <w:r>
        <w:t>recode black16 1=1 2=0 else=.</w:t>
      </w:r>
    </w:p>
    <w:p w:rsidR="00E56800" w:rsidRDefault="00E56800" w:rsidP="00E56800">
      <w:r>
        <w:t>gen black16miss=Face28_W6</w:t>
      </w:r>
    </w:p>
    <w:p w:rsidR="00E56800" w:rsidRDefault="00E56800" w:rsidP="00E56800">
      <w:r>
        <w:t>recode black16miss . -100/-1=1 else=0</w:t>
      </w:r>
    </w:p>
    <w:p w:rsidR="00E56800" w:rsidRDefault="00E56800" w:rsidP="00E56800">
      <w:r>
        <w:t>gen black17=Face29_W6</w:t>
      </w:r>
    </w:p>
    <w:p w:rsidR="00E56800" w:rsidRDefault="00E56800" w:rsidP="00E56800">
      <w:r>
        <w:t>recode black17 1=1 2=0 else=.</w:t>
      </w:r>
    </w:p>
    <w:p w:rsidR="00E56800" w:rsidRDefault="00E56800" w:rsidP="00E56800">
      <w:r>
        <w:t>gen black17miss=Face29_W6</w:t>
      </w:r>
    </w:p>
    <w:p w:rsidR="00E56800" w:rsidRDefault="00E56800" w:rsidP="00E56800">
      <w:r>
        <w:t>recode black17miss . -100/-1=1 else=0</w:t>
      </w:r>
    </w:p>
    <w:p w:rsidR="00E56800" w:rsidRDefault="00E56800" w:rsidP="00E56800">
      <w:r>
        <w:t>gen black18=Face30_W6</w:t>
      </w:r>
    </w:p>
    <w:p w:rsidR="00E56800" w:rsidRDefault="00E56800" w:rsidP="00E56800">
      <w:r>
        <w:t>recode black18 1=1 2=0 else=.</w:t>
      </w:r>
    </w:p>
    <w:p w:rsidR="00E56800" w:rsidRDefault="00E56800" w:rsidP="00E56800">
      <w:r>
        <w:t>gen black18miss=Face30_W6</w:t>
      </w:r>
    </w:p>
    <w:p w:rsidR="00E56800" w:rsidRDefault="00E56800" w:rsidP="00E56800">
      <w:r>
        <w:t>recode black18miss . -100/-1=1 else=0</w:t>
      </w:r>
    </w:p>
    <w:p w:rsidR="00E56800" w:rsidRDefault="00E56800" w:rsidP="00E56800">
      <w:r>
        <w:t>gen black19=Face31_W6</w:t>
      </w:r>
    </w:p>
    <w:p w:rsidR="00E56800" w:rsidRDefault="00E56800" w:rsidP="00E56800">
      <w:r>
        <w:t>recode black19 1=1 2=0 else=.</w:t>
      </w:r>
    </w:p>
    <w:p w:rsidR="00E56800" w:rsidRDefault="00E56800" w:rsidP="00E56800">
      <w:r>
        <w:t>gen black19miss=Face31_W6</w:t>
      </w:r>
    </w:p>
    <w:p w:rsidR="00E56800" w:rsidRDefault="00E56800" w:rsidP="00E56800">
      <w:r>
        <w:t>recode black19miss . -100/-1=1 else=0</w:t>
      </w:r>
    </w:p>
    <w:p w:rsidR="00E56800" w:rsidRDefault="00E56800" w:rsidP="00E56800">
      <w:r>
        <w:t>gen black20=Face32_W6</w:t>
      </w:r>
    </w:p>
    <w:p w:rsidR="00E56800" w:rsidRDefault="00E56800" w:rsidP="00E56800">
      <w:r>
        <w:t>recode black20 1=1 2=0 else=.</w:t>
      </w:r>
    </w:p>
    <w:p w:rsidR="00E56800" w:rsidRDefault="00E56800" w:rsidP="00E56800">
      <w:r>
        <w:t>gen black20miss=Face32_W6</w:t>
      </w:r>
    </w:p>
    <w:p w:rsidR="00E56800" w:rsidRDefault="00E56800" w:rsidP="00E56800">
      <w:r>
        <w:t>recode black20miss . -100/-1=1 else=0</w:t>
      </w:r>
    </w:p>
    <w:p w:rsidR="00E56800" w:rsidRDefault="00E56800" w:rsidP="00E56800">
      <w:r>
        <w:t>gen black21=Face33_W6</w:t>
      </w:r>
    </w:p>
    <w:p w:rsidR="00E56800" w:rsidRDefault="00E56800" w:rsidP="00E56800">
      <w:r>
        <w:t>recode black21 1=1 2=0 else=.</w:t>
      </w:r>
    </w:p>
    <w:p w:rsidR="00E56800" w:rsidRDefault="00E56800" w:rsidP="00E56800">
      <w:r>
        <w:t>gen black21miss=Face33_W6</w:t>
      </w:r>
    </w:p>
    <w:p w:rsidR="00E56800" w:rsidRDefault="00E56800" w:rsidP="00E56800">
      <w:r>
        <w:t>recode black21miss . -100/-1=1 else=0</w:t>
      </w:r>
    </w:p>
    <w:p w:rsidR="00E56800" w:rsidRDefault="00E56800" w:rsidP="00E56800">
      <w:r>
        <w:t>gen black22=Face34_W6</w:t>
      </w:r>
    </w:p>
    <w:p w:rsidR="00E56800" w:rsidRDefault="00E56800" w:rsidP="00E56800">
      <w:r>
        <w:t>recode black22 1=1 2=0 else=.</w:t>
      </w:r>
    </w:p>
    <w:p w:rsidR="00E56800" w:rsidRDefault="00E56800" w:rsidP="00E56800">
      <w:r>
        <w:t>gen black22miss=Face34_W6</w:t>
      </w:r>
    </w:p>
    <w:p w:rsidR="00E56800" w:rsidRDefault="00E56800" w:rsidP="00E56800">
      <w:r>
        <w:t>recode black22miss . -100/-1=1 else=0</w:t>
      </w:r>
    </w:p>
    <w:p w:rsidR="00E56800" w:rsidRDefault="00E56800" w:rsidP="00E56800">
      <w:r>
        <w:t>gen black23=Face35_W6</w:t>
      </w:r>
    </w:p>
    <w:p w:rsidR="00E56800" w:rsidRDefault="00E56800" w:rsidP="00E56800">
      <w:r>
        <w:t>recode black23 1=1 2=0 else=.</w:t>
      </w:r>
    </w:p>
    <w:p w:rsidR="00E56800" w:rsidRDefault="00E56800" w:rsidP="00E56800">
      <w:r>
        <w:t>gen black23miss=Face35_W6</w:t>
      </w:r>
    </w:p>
    <w:p w:rsidR="00E56800" w:rsidRDefault="00E56800" w:rsidP="00E56800">
      <w:r>
        <w:t>recode black23miss . -100/-1=1 else=0</w:t>
      </w:r>
    </w:p>
    <w:p w:rsidR="00E56800" w:rsidRDefault="00E56800" w:rsidP="00E56800">
      <w:r>
        <w:t>gen black24=Face36_W6</w:t>
      </w:r>
    </w:p>
    <w:p w:rsidR="00E56800" w:rsidRDefault="00E56800" w:rsidP="00E56800">
      <w:r>
        <w:t>recode black24 1=1 2=0 else=.</w:t>
      </w:r>
    </w:p>
    <w:p w:rsidR="00E56800" w:rsidRDefault="00E56800" w:rsidP="00E56800">
      <w:r>
        <w:t>gen black24miss=Face36_W6</w:t>
      </w:r>
    </w:p>
    <w:p w:rsidR="00E56800" w:rsidRDefault="00E56800" w:rsidP="00E56800">
      <w:r>
        <w:t>recode black24miss . -100/-1=1 else=0</w:t>
      </w:r>
    </w:p>
    <w:p w:rsidR="00E56800" w:rsidRDefault="00E56800" w:rsidP="00E56800"/>
    <w:p w:rsidR="00E56800" w:rsidRDefault="00E56800" w:rsidP="00E56800">
      <w:r>
        <w:t>gen blackmiss=(black1miss+black2miss+black3miss+black4miss+black5miss+black6miss+black7miss+black8miss+black9miss+black10miss+black11miss+black12miss+black13miss+black14miss+black15miss+black16miss+black17miss+black18miss+black19miss+black20miss+black21miss+black22miss+black23miss+black24miss)</w:t>
      </w:r>
    </w:p>
    <w:p w:rsidR="00E56800" w:rsidRDefault="00E56800" w:rsidP="00E56800"/>
    <w:p w:rsidR="00E56800" w:rsidRDefault="00E56800" w:rsidP="00E56800">
      <w:r>
        <w:t>gen white1=Face13_W6</w:t>
      </w:r>
    </w:p>
    <w:p w:rsidR="00E56800" w:rsidRDefault="00E56800" w:rsidP="00E56800">
      <w:r>
        <w:t>recode white1 1=1 2=0 else=.</w:t>
      </w:r>
    </w:p>
    <w:p w:rsidR="00E56800" w:rsidRDefault="00E56800" w:rsidP="00E56800">
      <w:r>
        <w:t>gen white1miss=Face13_W6</w:t>
      </w:r>
    </w:p>
    <w:p w:rsidR="00E56800" w:rsidRDefault="00E56800" w:rsidP="00E56800">
      <w:r>
        <w:t>recode white1miss . -100/-1=1 else=0</w:t>
      </w:r>
    </w:p>
    <w:p w:rsidR="00E56800" w:rsidRDefault="00E56800" w:rsidP="00E56800">
      <w:r>
        <w:t>gen white2=Face14_W6</w:t>
      </w:r>
    </w:p>
    <w:p w:rsidR="00E56800" w:rsidRDefault="00E56800" w:rsidP="00E56800">
      <w:r>
        <w:t>recode white2 1=1 2=0 else=.</w:t>
      </w:r>
    </w:p>
    <w:p w:rsidR="00E56800" w:rsidRDefault="00E56800" w:rsidP="00E56800">
      <w:r>
        <w:t>gen white2miss=Face14_W6</w:t>
      </w:r>
    </w:p>
    <w:p w:rsidR="00E56800" w:rsidRDefault="00E56800" w:rsidP="00E56800">
      <w:r>
        <w:t>recode white2miss . -100/-1=1 else=0</w:t>
      </w:r>
    </w:p>
    <w:p w:rsidR="00E56800" w:rsidRDefault="00E56800" w:rsidP="00E56800">
      <w:r>
        <w:t>gen white3=Face15_W6</w:t>
      </w:r>
    </w:p>
    <w:p w:rsidR="00E56800" w:rsidRDefault="00E56800" w:rsidP="00E56800">
      <w:r>
        <w:t>recode white3 1=1 2=0 else=.</w:t>
      </w:r>
    </w:p>
    <w:p w:rsidR="00E56800" w:rsidRDefault="00E56800" w:rsidP="00E56800">
      <w:r>
        <w:t>gen white3miss=Face15_W6</w:t>
      </w:r>
    </w:p>
    <w:p w:rsidR="00E56800" w:rsidRDefault="00E56800" w:rsidP="00E56800">
      <w:r>
        <w:t>recode white3miss . -100/-1=1 else=0</w:t>
      </w:r>
    </w:p>
    <w:p w:rsidR="00E56800" w:rsidRDefault="00E56800" w:rsidP="00E56800">
      <w:r>
        <w:t>gen white4=Face16_W6</w:t>
      </w:r>
    </w:p>
    <w:p w:rsidR="00E56800" w:rsidRDefault="00E56800" w:rsidP="00E56800">
      <w:r>
        <w:t>recode white4 1=1 2=0 else=.</w:t>
      </w:r>
    </w:p>
    <w:p w:rsidR="00E56800" w:rsidRDefault="00E56800" w:rsidP="00E56800">
      <w:r>
        <w:t>gen white4miss=Face16_W6</w:t>
      </w:r>
    </w:p>
    <w:p w:rsidR="00E56800" w:rsidRDefault="00E56800" w:rsidP="00E56800">
      <w:r>
        <w:t>recode white4miss . -100/-1=1 else=0</w:t>
      </w:r>
    </w:p>
    <w:p w:rsidR="00E56800" w:rsidRDefault="00E56800" w:rsidP="00E56800">
      <w:r>
        <w:t>gen white5=Face17_W6</w:t>
      </w:r>
    </w:p>
    <w:p w:rsidR="00E56800" w:rsidRDefault="00E56800" w:rsidP="00E56800">
      <w:r>
        <w:t>recode white5 1=1 2=0 else=.</w:t>
      </w:r>
    </w:p>
    <w:p w:rsidR="00E56800" w:rsidRDefault="00E56800" w:rsidP="00E56800">
      <w:r>
        <w:t>gen white5miss=Face17_W6</w:t>
      </w:r>
    </w:p>
    <w:p w:rsidR="00E56800" w:rsidRDefault="00E56800" w:rsidP="00E56800">
      <w:r>
        <w:t>recode white5miss . -100/-1=1 else=0</w:t>
      </w:r>
    </w:p>
    <w:p w:rsidR="00E56800" w:rsidRDefault="00E56800" w:rsidP="00E56800">
      <w:r>
        <w:t>gen white6=Face18_W6</w:t>
      </w:r>
    </w:p>
    <w:p w:rsidR="00E56800" w:rsidRDefault="00E56800" w:rsidP="00E56800">
      <w:r>
        <w:t>recode white6 1=1 2=0 else=.</w:t>
      </w:r>
    </w:p>
    <w:p w:rsidR="00E56800" w:rsidRDefault="00E56800" w:rsidP="00E56800">
      <w:r>
        <w:t>gen white6miss=Face18_W6</w:t>
      </w:r>
    </w:p>
    <w:p w:rsidR="00E56800" w:rsidRDefault="00E56800" w:rsidP="00E56800">
      <w:r>
        <w:t>recode white6miss . -100/-1=1 else=0</w:t>
      </w:r>
    </w:p>
    <w:p w:rsidR="00E56800" w:rsidRDefault="00E56800" w:rsidP="00E56800">
      <w:r>
        <w:t>gen white7=Face19_W6</w:t>
      </w:r>
    </w:p>
    <w:p w:rsidR="00E56800" w:rsidRDefault="00E56800" w:rsidP="00E56800">
      <w:r>
        <w:t>recode white7 1=1 2=0 else=.</w:t>
      </w:r>
    </w:p>
    <w:p w:rsidR="00E56800" w:rsidRDefault="00E56800" w:rsidP="00E56800">
      <w:r>
        <w:t>gen white7miss=Face19_W6</w:t>
      </w:r>
    </w:p>
    <w:p w:rsidR="00E56800" w:rsidRDefault="00E56800" w:rsidP="00E56800">
      <w:r>
        <w:t>recode white7miss . -100/-1=1 else=0</w:t>
      </w:r>
    </w:p>
    <w:p w:rsidR="00E56800" w:rsidRDefault="00E56800" w:rsidP="00E56800">
      <w:r>
        <w:t>gen white8=Face20_W6</w:t>
      </w:r>
    </w:p>
    <w:p w:rsidR="00E56800" w:rsidRDefault="00E56800" w:rsidP="00E56800">
      <w:r>
        <w:t>recode white8 1=1 2=0 else=.</w:t>
      </w:r>
    </w:p>
    <w:p w:rsidR="00E56800" w:rsidRDefault="00E56800" w:rsidP="00E56800">
      <w:r>
        <w:t>gen white8miss=Face20_W6</w:t>
      </w:r>
    </w:p>
    <w:p w:rsidR="00E56800" w:rsidRDefault="00E56800" w:rsidP="00E56800">
      <w:r>
        <w:t>recode white8miss . -100/-1=1 else=0</w:t>
      </w:r>
    </w:p>
    <w:p w:rsidR="00E56800" w:rsidRDefault="00E56800" w:rsidP="00E56800">
      <w:r>
        <w:t>gen white9=Face21_W6</w:t>
      </w:r>
    </w:p>
    <w:p w:rsidR="00E56800" w:rsidRDefault="00E56800" w:rsidP="00E56800">
      <w:r>
        <w:t>recode white9 1=1 2=0 else=.</w:t>
      </w:r>
    </w:p>
    <w:p w:rsidR="00E56800" w:rsidRDefault="00E56800" w:rsidP="00E56800">
      <w:r>
        <w:t>gen white9miss=Face21_W6</w:t>
      </w:r>
    </w:p>
    <w:p w:rsidR="00E56800" w:rsidRDefault="00E56800" w:rsidP="00E56800">
      <w:r>
        <w:t>recode white9miss . -100/-1=1 else=0</w:t>
      </w:r>
    </w:p>
    <w:p w:rsidR="00E56800" w:rsidRDefault="00E56800" w:rsidP="00E56800">
      <w:r>
        <w:t>gen white10=Face22_W6</w:t>
      </w:r>
    </w:p>
    <w:p w:rsidR="00E56800" w:rsidRDefault="00E56800" w:rsidP="00E56800">
      <w:r>
        <w:t>recode white10 1=1 2=0 else=.</w:t>
      </w:r>
    </w:p>
    <w:p w:rsidR="00E56800" w:rsidRDefault="00E56800" w:rsidP="00E56800">
      <w:r>
        <w:t>gen white10miss=Face22_W6</w:t>
      </w:r>
    </w:p>
    <w:p w:rsidR="00E56800" w:rsidRDefault="00E56800" w:rsidP="00E56800">
      <w:r>
        <w:t>recode white10miss . -100/-1=1 else=0</w:t>
      </w:r>
    </w:p>
    <w:p w:rsidR="00E56800" w:rsidRDefault="00E56800" w:rsidP="00E56800">
      <w:r>
        <w:t>gen white11=Face23_W6</w:t>
      </w:r>
    </w:p>
    <w:p w:rsidR="00E56800" w:rsidRDefault="00E56800" w:rsidP="00E56800">
      <w:r>
        <w:t>recode white11 1=1 2=0 else=.</w:t>
      </w:r>
    </w:p>
    <w:p w:rsidR="00E56800" w:rsidRDefault="00E56800" w:rsidP="00E56800">
      <w:r>
        <w:t>gen white11miss=Face23_W6</w:t>
      </w:r>
    </w:p>
    <w:p w:rsidR="00E56800" w:rsidRDefault="00E56800" w:rsidP="00E56800">
      <w:r>
        <w:t>recode white11miss . -100/-1=1 else=0</w:t>
      </w:r>
    </w:p>
    <w:p w:rsidR="00E56800" w:rsidRDefault="00E56800" w:rsidP="00E56800">
      <w:r>
        <w:t>gen white12=Face24_W6</w:t>
      </w:r>
    </w:p>
    <w:p w:rsidR="00E56800" w:rsidRDefault="00E56800" w:rsidP="00E56800">
      <w:r>
        <w:t>recode white12 1=1 2=0 else=.</w:t>
      </w:r>
    </w:p>
    <w:p w:rsidR="00E56800" w:rsidRDefault="00E56800" w:rsidP="00E56800">
      <w:r>
        <w:t>gen white12miss=Face24_W6</w:t>
      </w:r>
    </w:p>
    <w:p w:rsidR="00E56800" w:rsidRDefault="00E56800" w:rsidP="00E56800">
      <w:r>
        <w:t>recode white12miss . -100/-1=1 else=0</w:t>
      </w:r>
    </w:p>
    <w:p w:rsidR="00E56800" w:rsidRDefault="00E56800" w:rsidP="00E56800">
      <w:r>
        <w:t>gen white13=Face37_W6</w:t>
      </w:r>
    </w:p>
    <w:p w:rsidR="00E56800" w:rsidRDefault="00E56800" w:rsidP="00E56800">
      <w:r>
        <w:t>recode white13 1=1 2=0 else=.</w:t>
      </w:r>
    </w:p>
    <w:p w:rsidR="00E56800" w:rsidRDefault="00E56800" w:rsidP="00E56800">
      <w:r>
        <w:t>gen white13miss=Face37_W6</w:t>
      </w:r>
    </w:p>
    <w:p w:rsidR="00E56800" w:rsidRDefault="00E56800" w:rsidP="00E56800">
      <w:r>
        <w:t>recode white13miss . -100/-1=1 else=0</w:t>
      </w:r>
    </w:p>
    <w:p w:rsidR="00E56800" w:rsidRDefault="00E56800" w:rsidP="00E56800">
      <w:r>
        <w:t>gen white14=Face38_W6</w:t>
      </w:r>
    </w:p>
    <w:p w:rsidR="00E56800" w:rsidRDefault="00E56800" w:rsidP="00E56800">
      <w:r>
        <w:t>recode white14 1=1 2=0 else=.</w:t>
      </w:r>
    </w:p>
    <w:p w:rsidR="00E56800" w:rsidRDefault="00E56800" w:rsidP="00E56800">
      <w:r>
        <w:t>gen white14miss=Face38_W6</w:t>
      </w:r>
    </w:p>
    <w:p w:rsidR="00E56800" w:rsidRDefault="00E56800" w:rsidP="00E56800">
      <w:r>
        <w:t>recode white14miss . -100/-1=1 else=0</w:t>
      </w:r>
    </w:p>
    <w:p w:rsidR="00E56800" w:rsidRDefault="00E56800" w:rsidP="00E56800">
      <w:r>
        <w:t>gen white15=Face39_W6</w:t>
      </w:r>
    </w:p>
    <w:p w:rsidR="00E56800" w:rsidRDefault="00E56800" w:rsidP="00E56800">
      <w:r>
        <w:t>recode white15 1=1 2=0 else=.</w:t>
      </w:r>
    </w:p>
    <w:p w:rsidR="00E56800" w:rsidRDefault="00E56800" w:rsidP="00E56800">
      <w:r>
        <w:t>gen white15miss=Face39_W6</w:t>
      </w:r>
    </w:p>
    <w:p w:rsidR="00E56800" w:rsidRDefault="00E56800" w:rsidP="00E56800">
      <w:r>
        <w:t>recode white15miss . -100/-1=1 else=0</w:t>
      </w:r>
    </w:p>
    <w:p w:rsidR="00E56800" w:rsidRDefault="00E56800" w:rsidP="00E56800">
      <w:r>
        <w:t>gen white16=Face40_W6</w:t>
      </w:r>
    </w:p>
    <w:p w:rsidR="00E56800" w:rsidRDefault="00E56800" w:rsidP="00E56800">
      <w:r>
        <w:t>recode white16 1=1 2=0 else=.</w:t>
      </w:r>
    </w:p>
    <w:p w:rsidR="00E56800" w:rsidRDefault="00E56800" w:rsidP="00E56800">
      <w:r>
        <w:t>gen white16miss=Face40_W6</w:t>
      </w:r>
    </w:p>
    <w:p w:rsidR="00E56800" w:rsidRDefault="00E56800" w:rsidP="00E56800">
      <w:r>
        <w:t>recode white16miss . -100/-1=1 else=0</w:t>
      </w:r>
    </w:p>
    <w:p w:rsidR="00E56800" w:rsidRDefault="00E56800" w:rsidP="00E56800">
      <w:r>
        <w:t>gen white17=Face41_W6</w:t>
      </w:r>
    </w:p>
    <w:p w:rsidR="00E56800" w:rsidRDefault="00E56800" w:rsidP="00E56800">
      <w:r>
        <w:t>recode white17 1=1 2=0 else=.</w:t>
      </w:r>
    </w:p>
    <w:p w:rsidR="00E56800" w:rsidRDefault="00E56800" w:rsidP="00E56800">
      <w:r>
        <w:t>gen white17miss=Face41_W6</w:t>
      </w:r>
    </w:p>
    <w:p w:rsidR="00E56800" w:rsidRDefault="00E56800" w:rsidP="00E56800">
      <w:r>
        <w:t>recode white17miss . -100/-1=1 else=0</w:t>
      </w:r>
    </w:p>
    <w:p w:rsidR="00E56800" w:rsidRDefault="00E56800" w:rsidP="00E56800">
      <w:r>
        <w:t>gen white18=Face42_W6</w:t>
      </w:r>
    </w:p>
    <w:p w:rsidR="00E56800" w:rsidRDefault="00E56800" w:rsidP="00E56800">
      <w:r>
        <w:t>recode white18 1=1 2=0 else=.</w:t>
      </w:r>
    </w:p>
    <w:p w:rsidR="00E56800" w:rsidRDefault="00E56800" w:rsidP="00E56800">
      <w:r>
        <w:t>gen white18miss=Face42_W6</w:t>
      </w:r>
    </w:p>
    <w:p w:rsidR="00E56800" w:rsidRDefault="00E56800" w:rsidP="00E56800">
      <w:r>
        <w:t>recode white18miss . -100/-1=1 else=0</w:t>
      </w:r>
    </w:p>
    <w:p w:rsidR="00E56800" w:rsidRDefault="00E56800" w:rsidP="00E56800">
      <w:r>
        <w:t>gen white19=Face43_W6</w:t>
      </w:r>
    </w:p>
    <w:p w:rsidR="00E56800" w:rsidRDefault="00E56800" w:rsidP="00E56800">
      <w:r>
        <w:t>recode white19 1=1 2=0 else=.</w:t>
      </w:r>
    </w:p>
    <w:p w:rsidR="00E56800" w:rsidRDefault="00E56800" w:rsidP="00E56800">
      <w:r>
        <w:t>gen white19miss=Face43_W6</w:t>
      </w:r>
    </w:p>
    <w:p w:rsidR="00E56800" w:rsidRDefault="00E56800" w:rsidP="00E56800">
      <w:r>
        <w:t>recode white19miss . -100/-1=1 else=0</w:t>
      </w:r>
    </w:p>
    <w:p w:rsidR="00E56800" w:rsidRDefault="00E56800" w:rsidP="00E56800">
      <w:r>
        <w:t>gen white20=Face44_W6</w:t>
      </w:r>
    </w:p>
    <w:p w:rsidR="00E56800" w:rsidRDefault="00E56800" w:rsidP="00E56800">
      <w:r>
        <w:t>recode white20 1=1 2=0 else=.</w:t>
      </w:r>
    </w:p>
    <w:p w:rsidR="00E56800" w:rsidRDefault="00E56800" w:rsidP="00E56800">
      <w:r>
        <w:t>gen white20miss=Face44_W6</w:t>
      </w:r>
    </w:p>
    <w:p w:rsidR="00E56800" w:rsidRDefault="00E56800" w:rsidP="00E56800">
      <w:r>
        <w:t>recode white20miss . -100/-1=1 else=0</w:t>
      </w:r>
    </w:p>
    <w:p w:rsidR="00E56800" w:rsidRDefault="00E56800" w:rsidP="00E56800">
      <w:r>
        <w:t>gen white21=Face45_W6</w:t>
      </w:r>
    </w:p>
    <w:p w:rsidR="00E56800" w:rsidRDefault="00E56800" w:rsidP="00E56800">
      <w:r>
        <w:t>recode white21 1=1 2=0 else=.</w:t>
      </w:r>
    </w:p>
    <w:p w:rsidR="00E56800" w:rsidRDefault="00E56800" w:rsidP="00E56800">
      <w:r>
        <w:t>gen white21miss=Face45_W6</w:t>
      </w:r>
    </w:p>
    <w:p w:rsidR="00E56800" w:rsidRDefault="00E56800" w:rsidP="00E56800">
      <w:r>
        <w:t>recode white21miss . -100/-1=1 else=0</w:t>
      </w:r>
    </w:p>
    <w:p w:rsidR="00E56800" w:rsidRDefault="00E56800" w:rsidP="00E56800">
      <w:r>
        <w:t>gen white22=Face46_W6</w:t>
      </w:r>
    </w:p>
    <w:p w:rsidR="00E56800" w:rsidRDefault="00E56800" w:rsidP="00E56800">
      <w:r>
        <w:t>recode white22 1=1 2=0 else=.</w:t>
      </w:r>
    </w:p>
    <w:p w:rsidR="00E56800" w:rsidRDefault="00E56800" w:rsidP="00E56800">
      <w:r>
        <w:t>gen white22miss=Face46_W6</w:t>
      </w:r>
    </w:p>
    <w:p w:rsidR="00E56800" w:rsidRDefault="00E56800" w:rsidP="00E56800">
      <w:r>
        <w:t>recode white22miss . -100/-1=1 else=0</w:t>
      </w:r>
    </w:p>
    <w:p w:rsidR="00E56800" w:rsidRDefault="00E56800" w:rsidP="00E56800">
      <w:r>
        <w:t>gen white23=Face47_W6</w:t>
      </w:r>
    </w:p>
    <w:p w:rsidR="00E56800" w:rsidRDefault="00E56800" w:rsidP="00E56800">
      <w:r>
        <w:t>recode white23 1=1 2=0 else=.</w:t>
      </w:r>
    </w:p>
    <w:p w:rsidR="00E56800" w:rsidRDefault="00E56800" w:rsidP="00E56800">
      <w:r>
        <w:t>gen white23miss=Face47_W6</w:t>
      </w:r>
    </w:p>
    <w:p w:rsidR="00E56800" w:rsidRDefault="00E56800" w:rsidP="00E56800">
      <w:r>
        <w:t>recode white23miss . -100/-1=1 else=0</w:t>
      </w:r>
    </w:p>
    <w:p w:rsidR="00E56800" w:rsidRDefault="00E56800" w:rsidP="00E56800">
      <w:r>
        <w:t>gen white24=Face48_W6</w:t>
      </w:r>
    </w:p>
    <w:p w:rsidR="00E56800" w:rsidRDefault="00E56800" w:rsidP="00E56800">
      <w:r>
        <w:t>recode white24 1=1 2=0 else=.</w:t>
      </w:r>
    </w:p>
    <w:p w:rsidR="00E56800" w:rsidRDefault="00E56800" w:rsidP="00E56800">
      <w:r>
        <w:t>gen white24miss=Face48_W6</w:t>
      </w:r>
    </w:p>
    <w:p w:rsidR="00E56800" w:rsidRDefault="00E56800" w:rsidP="00E56800">
      <w:r>
        <w:t>recode white24miss . -100/-1=1 else=0</w:t>
      </w:r>
    </w:p>
    <w:p w:rsidR="00E56800" w:rsidRDefault="00E56800" w:rsidP="00E56800">
      <w:r>
        <w:t>gen whitemiss=(white1miss+white2miss+white3miss+white4miss+white5miss+white6miss+white7miss+white8miss+white9miss+white10miss+white11miss+white12miss+white13miss+white14miss+white15miss+white16miss+white17miss+white18miss+white19miss+white20miss+white21miss+white22miss+white23miss+white24miss)</w:t>
      </w:r>
    </w:p>
    <w:p w:rsidR="00E56800" w:rsidRDefault="00E56800" w:rsidP="00E56800"/>
    <w:p w:rsidR="00E56800" w:rsidRDefault="00E56800" w:rsidP="00E56800">
      <w:r>
        <w:t>gen amp1=(1+white1-black1)/2</w:t>
      </w:r>
    </w:p>
    <w:p w:rsidR="00E56800" w:rsidRDefault="00E56800" w:rsidP="00E56800">
      <w:r>
        <w:t>gen amp2=(1+white2-black2)/2</w:t>
      </w:r>
    </w:p>
    <w:p w:rsidR="00E56800" w:rsidRDefault="00E56800" w:rsidP="00E56800">
      <w:r>
        <w:t>gen amp3=(1+white3-black3)/2</w:t>
      </w:r>
    </w:p>
    <w:p w:rsidR="00E56800" w:rsidRDefault="00E56800" w:rsidP="00E56800">
      <w:r>
        <w:t>gen amp4=(1+white4-black4)/2</w:t>
      </w:r>
    </w:p>
    <w:p w:rsidR="00E56800" w:rsidRDefault="00E56800" w:rsidP="00E56800">
      <w:r>
        <w:t>gen amp5=(1+white5-black5)/2</w:t>
      </w:r>
    </w:p>
    <w:p w:rsidR="00E56800" w:rsidRDefault="00E56800" w:rsidP="00E56800">
      <w:r>
        <w:t>gen amp6=(1+white6-black6)/2</w:t>
      </w:r>
    </w:p>
    <w:p w:rsidR="00E56800" w:rsidRDefault="00E56800" w:rsidP="00E56800">
      <w:r>
        <w:t>gen amp7=(1+white7-black7)/2</w:t>
      </w:r>
    </w:p>
    <w:p w:rsidR="00E56800" w:rsidRDefault="00E56800" w:rsidP="00E56800">
      <w:r>
        <w:t>gen amp8=(1+white8-black8)/2</w:t>
      </w:r>
    </w:p>
    <w:p w:rsidR="00E56800" w:rsidRDefault="00E56800" w:rsidP="00E56800">
      <w:r>
        <w:t>gen amp9=(1+white9-black9)/2</w:t>
      </w:r>
    </w:p>
    <w:p w:rsidR="00E56800" w:rsidRDefault="00E56800" w:rsidP="00E56800">
      <w:r>
        <w:t>gen amp10=(1+white10-black10)/2</w:t>
      </w:r>
    </w:p>
    <w:p w:rsidR="00E56800" w:rsidRDefault="00E56800" w:rsidP="00E56800">
      <w:r>
        <w:t>gen amp11=(1+white11-black11)/2</w:t>
      </w:r>
    </w:p>
    <w:p w:rsidR="00E56800" w:rsidRDefault="00E56800" w:rsidP="00E56800">
      <w:r>
        <w:t>gen amp12=(1+white12-black12)/2</w:t>
      </w:r>
    </w:p>
    <w:p w:rsidR="00E56800" w:rsidRDefault="00E56800" w:rsidP="00E56800">
      <w:r>
        <w:t>gen amp13=(1+white13-black13)/2</w:t>
      </w:r>
    </w:p>
    <w:p w:rsidR="00E56800" w:rsidRDefault="00E56800" w:rsidP="00E56800">
      <w:r>
        <w:t>gen amp14=(1+white14-black14)/2</w:t>
      </w:r>
    </w:p>
    <w:p w:rsidR="00E56800" w:rsidRDefault="00E56800" w:rsidP="00E56800">
      <w:r>
        <w:t>gen amp15=(1+white15-black15)/2</w:t>
      </w:r>
    </w:p>
    <w:p w:rsidR="00E56800" w:rsidRDefault="00E56800" w:rsidP="00E56800">
      <w:r>
        <w:t>gen amp16=(1+white16-black16)/2</w:t>
      </w:r>
    </w:p>
    <w:p w:rsidR="00E56800" w:rsidRDefault="00E56800" w:rsidP="00E56800">
      <w:r>
        <w:t>gen amp17=(1+white17-black17)/2</w:t>
      </w:r>
    </w:p>
    <w:p w:rsidR="00E56800" w:rsidRDefault="00E56800" w:rsidP="00E56800">
      <w:r>
        <w:t>gen amp18=(1+white18-black18)/2</w:t>
      </w:r>
    </w:p>
    <w:p w:rsidR="00E56800" w:rsidRDefault="00E56800" w:rsidP="00E56800">
      <w:r>
        <w:t>gen amp19=(1+white19-black19)/2</w:t>
      </w:r>
    </w:p>
    <w:p w:rsidR="00E56800" w:rsidRDefault="00E56800" w:rsidP="00E56800">
      <w:r>
        <w:t>gen amp20=(1+white20-black20)/2</w:t>
      </w:r>
    </w:p>
    <w:p w:rsidR="00E56800" w:rsidRDefault="00E56800" w:rsidP="00E56800">
      <w:r>
        <w:t>gen amp21=(1+white21-black21)/2</w:t>
      </w:r>
    </w:p>
    <w:p w:rsidR="00E56800" w:rsidRDefault="00E56800" w:rsidP="00E56800">
      <w:r>
        <w:t>gen amp22=(1+white22-black22)/2</w:t>
      </w:r>
    </w:p>
    <w:p w:rsidR="00E56800" w:rsidRDefault="00E56800" w:rsidP="00E56800">
      <w:r>
        <w:t>gen amp23=(1+white23-black23)/2</w:t>
      </w:r>
    </w:p>
    <w:p w:rsidR="00E56800" w:rsidRDefault="00E56800" w:rsidP="00E56800">
      <w:r>
        <w:t>gen amp24=(1+white24-black24)/2</w:t>
      </w:r>
    </w:p>
    <w:p w:rsidR="00E56800" w:rsidRDefault="00E56800" w:rsidP="00E56800"/>
    <w:p w:rsidR="00E56800" w:rsidRDefault="00E56800" w:rsidP="00E56800">
      <w:r>
        <w:t>recode black1 .=0 if black1miss==1</w:t>
      </w:r>
    </w:p>
    <w:p w:rsidR="00E56800" w:rsidRDefault="00E56800" w:rsidP="00E56800">
      <w:r>
        <w:t>recode black2 .=0 if black2miss==1</w:t>
      </w:r>
    </w:p>
    <w:p w:rsidR="00E56800" w:rsidRDefault="00E56800" w:rsidP="00E56800">
      <w:r>
        <w:t>recode black3 .=0 if black3miss==1</w:t>
      </w:r>
    </w:p>
    <w:p w:rsidR="00E56800" w:rsidRDefault="00E56800" w:rsidP="00E56800">
      <w:r>
        <w:t>recode black4 .=0 if black4miss==1</w:t>
      </w:r>
    </w:p>
    <w:p w:rsidR="00E56800" w:rsidRDefault="00E56800" w:rsidP="00E56800">
      <w:r>
        <w:t>recode black5 .=0 if black5miss==1</w:t>
      </w:r>
    </w:p>
    <w:p w:rsidR="00E56800" w:rsidRDefault="00E56800" w:rsidP="00E56800">
      <w:r>
        <w:t>recode black6 .=0 if black6miss==1</w:t>
      </w:r>
    </w:p>
    <w:p w:rsidR="00E56800" w:rsidRDefault="00E56800" w:rsidP="00E56800">
      <w:r>
        <w:t>recode black7 .=0 if black7miss==1</w:t>
      </w:r>
    </w:p>
    <w:p w:rsidR="00E56800" w:rsidRDefault="00E56800" w:rsidP="00E56800">
      <w:r>
        <w:t>recode black8 .=0 if black8miss==1</w:t>
      </w:r>
    </w:p>
    <w:p w:rsidR="00E56800" w:rsidRDefault="00E56800" w:rsidP="00E56800">
      <w:r>
        <w:t>recode black9 .=0 if black9miss==1</w:t>
      </w:r>
    </w:p>
    <w:p w:rsidR="00E56800" w:rsidRDefault="00E56800" w:rsidP="00E56800">
      <w:r>
        <w:t>recode black10 .=0 if black10miss==1</w:t>
      </w:r>
    </w:p>
    <w:p w:rsidR="00E56800" w:rsidRDefault="00E56800" w:rsidP="00E56800">
      <w:r>
        <w:t>recode black11 .=0 if black11miss==1</w:t>
      </w:r>
    </w:p>
    <w:p w:rsidR="00E56800" w:rsidRDefault="00E56800" w:rsidP="00E56800">
      <w:r>
        <w:t>recode black12 .=0 if black12miss==1</w:t>
      </w:r>
    </w:p>
    <w:p w:rsidR="00E56800" w:rsidRDefault="00E56800" w:rsidP="00E56800">
      <w:r>
        <w:t>recode black13 .=0 if black13miss==1</w:t>
      </w:r>
    </w:p>
    <w:p w:rsidR="00E56800" w:rsidRDefault="00E56800" w:rsidP="00E56800">
      <w:r>
        <w:t>recode black14 .=0 if black14miss==1</w:t>
      </w:r>
    </w:p>
    <w:p w:rsidR="00E56800" w:rsidRDefault="00E56800" w:rsidP="00E56800">
      <w:r>
        <w:t>recode black15 .=0 if black15miss==1</w:t>
      </w:r>
    </w:p>
    <w:p w:rsidR="00E56800" w:rsidRDefault="00E56800" w:rsidP="00E56800">
      <w:r>
        <w:t>recode black16 .=0 if black16miss==1</w:t>
      </w:r>
    </w:p>
    <w:p w:rsidR="00E56800" w:rsidRDefault="00E56800" w:rsidP="00E56800">
      <w:r>
        <w:t>recode black17 .=0 if black17miss==1</w:t>
      </w:r>
    </w:p>
    <w:p w:rsidR="00E56800" w:rsidRDefault="00E56800" w:rsidP="00E56800">
      <w:r>
        <w:t>recode black18 .=0 if black18miss==1</w:t>
      </w:r>
    </w:p>
    <w:p w:rsidR="00E56800" w:rsidRDefault="00E56800" w:rsidP="00E56800">
      <w:r>
        <w:t>recode black19 .=0 if black19miss==1</w:t>
      </w:r>
    </w:p>
    <w:p w:rsidR="00E56800" w:rsidRDefault="00E56800" w:rsidP="00E56800">
      <w:r>
        <w:t>recode black20 .=0 if black20miss==1</w:t>
      </w:r>
    </w:p>
    <w:p w:rsidR="00E56800" w:rsidRDefault="00E56800" w:rsidP="00E56800">
      <w:r>
        <w:t>recode black21 .=0 if black21miss==1</w:t>
      </w:r>
    </w:p>
    <w:p w:rsidR="00E56800" w:rsidRDefault="00E56800" w:rsidP="00E56800">
      <w:r>
        <w:t>recode black22 .=0 if black22miss==1</w:t>
      </w:r>
    </w:p>
    <w:p w:rsidR="00E56800" w:rsidRDefault="00E56800" w:rsidP="00E56800">
      <w:r>
        <w:t>recode black23 .=0 if black23miss==1</w:t>
      </w:r>
    </w:p>
    <w:p w:rsidR="00E56800" w:rsidRDefault="00E56800" w:rsidP="00E56800">
      <w:r>
        <w:t>recode black24 .=0 if black24miss==1</w:t>
      </w:r>
    </w:p>
    <w:p w:rsidR="00E56800" w:rsidRDefault="00E56800" w:rsidP="00E56800"/>
    <w:p w:rsidR="00E56800" w:rsidRDefault="00E56800" w:rsidP="00E56800">
      <w:r>
        <w:t>recode white1 .=0 if white1miss==1</w:t>
      </w:r>
    </w:p>
    <w:p w:rsidR="00E56800" w:rsidRDefault="00E56800" w:rsidP="00E56800">
      <w:r>
        <w:t>recode white2 .=0 if white2miss==1</w:t>
      </w:r>
    </w:p>
    <w:p w:rsidR="00E56800" w:rsidRDefault="00E56800" w:rsidP="00E56800">
      <w:r>
        <w:t>recode white3 .=0 if white3miss==1</w:t>
      </w:r>
    </w:p>
    <w:p w:rsidR="00E56800" w:rsidRDefault="00E56800" w:rsidP="00E56800">
      <w:r>
        <w:t>recode white4 .=0 if white4miss==1</w:t>
      </w:r>
    </w:p>
    <w:p w:rsidR="00E56800" w:rsidRDefault="00E56800" w:rsidP="00E56800">
      <w:r>
        <w:t>recode white5 .=0 if white5miss==1</w:t>
      </w:r>
    </w:p>
    <w:p w:rsidR="00E56800" w:rsidRDefault="00E56800" w:rsidP="00E56800">
      <w:r>
        <w:t>recode white6 .=0 if white6miss==1</w:t>
      </w:r>
    </w:p>
    <w:p w:rsidR="00E56800" w:rsidRDefault="00E56800" w:rsidP="00E56800">
      <w:r>
        <w:t>recode white7 .=0 if white7miss==1</w:t>
      </w:r>
    </w:p>
    <w:p w:rsidR="00E56800" w:rsidRDefault="00E56800" w:rsidP="00E56800">
      <w:r>
        <w:t>recode white8 .=0 if white8miss==1</w:t>
      </w:r>
    </w:p>
    <w:p w:rsidR="00E56800" w:rsidRDefault="00E56800" w:rsidP="00E56800">
      <w:r>
        <w:t>recode white9 .=0 if white9miss==1</w:t>
      </w:r>
    </w:p>
    <w:p w:rsidR="00E56800" w:rsidRDefault="00E56800" w:rsidP="00E56800">
      <w:r>
        <w:t>recode white10 .=0 if white10miss==1</w:t>
      </w:r>
    </w:p>
    <w:p w:rsidR="00E56800" w:rsidRDefault="00E56800" w:rsidP="00E56800">
      <w:r>
        <w:t>recode white11 .=0 if white11miss==1</w:t>
      </w:r>
    </w:p>
    <w:p w:rsidR="00E56800" w:rsidRDefault="00E56800" w:rsidP="00E56800">
      <w:r>
        <w:t>recode white12 .=0 if white12miss==1</w:t>
      </w:r>
    </w:p>
    <w:p w:rsidR="00E56800" w:rsidRDefault="00E56800" w:rsidP="00E56800">
      <w:r>
        <w:t>recode white13 .=0 if white13miss==1</w:t>
      </w:r>
    </w:p>
    <w:p w:rsidR="00E56800" w:rsidRDefault="00E56800" w:rsidP="00E56800">
      <w:r>
        <w:t>recode white14 .=0 if white14miss==1</w:t>
      </w:r>
    </w:p>
    <w:p w:rsidR="00E56800" w:rsidRDefault="00E56800" w:rsidP="00E56800">
      <w:r>
        <w:t>recode white15 .=0 if white15miss==1</w:t>
      </w:r>
    </w:p>
    <w:p w:rsidR="00E56800" w:rsidRDefault="00E56800" w:rsidP="00E56800">
      <w:r>
        <w:t>recode white16 .=0 if white16miss==1</w:t>
      </w:r>
    </w:p>
    <w:p w:rsidR="00E56800" w:rsidRDefault="00E56800" w:rsidP="00E56800">
      <w:r>
        <w:t>recode white17 .=0 if white17miss==1</w:t>
      </w:r>
    </w:p>
    <w:p w:rsidR="00E56800" w:rsidRDefault="00E56800" w:rsidP="00E56800">
      <w:r>
        <w:t>recode white18 .=0 if white18miss==1</w:t>
      </w:r>
    </w:p>
    <w:p w:rsidR="00E56800" w:rsidRDefault="00E56800" w:rsidP="00E56800">
      <w:r>
        <w:t>recode white19 .=0 if white19miss==1</w:t>
      </w:r>
    </w:p>
    <w:p w:rsidR="00E56800" w:rsidRDefault="00E56800" w:rsidP="00E56800">
      <w:r>
        <w:t>recode white20 .=0 if white20miss==1</w:t>
      </w:r>
    </w:p>
    <w:p w:rsidR="00E56800" w:rsidRDefault="00E56800" w:rsidP="00E56800">
      <w:r>
        <w:t>recode white21 .=0 if white21miss==1</w:t>
      </w:r>
    </w:p>
    <w:p w:rsidR="00E56800" w:rsidRDefault="00E56800" w:rsidP="00E56800">
      <w:r>
        <w:t>recode white22 .=0 if white22miss==1</w:t>
      </w:r>
    </w:p>
    <w:p w:rsidR="00E56800" w:rsidRDefault="00E56800" w:rsidP="00E56800">
      <w:r>
        <w:t>recode white23 .=0 if white23miss==1</w:t>
      </w:r>
    </w:p>
    <w:p w:rsidR="00E56800" w:rsidRDefault="00E56800" w:rsidP="00E56800">
      <w:r>
        <w:t>recode white24 .=0 if white24miss==1</w:t>
      </w:r>
    </w:p>
    <w:p w:rsidR="00E56800" w:rsidRDefault="00E56800" w:rsidP="00E56800"/>
    <w:p w:rsidR="00E56800" w:rsidRDefault="00E56800" w:rsidP="00E56800">
      <w:r>
        <w:t>gen blacktotal=(black1+black2+black3+black4+black5+black6+black7+black8+black9+black10+black11+black12+black13+black14+black15+black16+black17+black18+black19+black20+black21+black22+black23+black24)/(24-blackmiss) if blackmiss&lt;2</w:t>
      </w:r>
    </w:p>
    <w:p w:rsidR="00E56800" w:rsidRDefault="00E56800" w:rsidP="00E56800">
      <w:r>
        <w:t>gen whitetotal=(white1+white2+white3+white4+white5+white6+white7+white8+white9+white10+white11+white12+white13+white14+white15+white16+white17+white18+white19+white20+white21+white22+white23+white24)/(24-whitemiss) if whitemiss&lt;2</w:t>
      </w:r>
    </w:p>
    <w:p w:rsidR="00E56800" w:rsidRDefault="00E56800" w:rsidP="00E56800"/>
    <w:p w:rsidR="00E56800" w:rsidRDefault="00E56800" w:rsidP="00E56800">
      <w:r>
        <w:t>gen amp=(1+whitetotal-blacktotal)/2</w:t>
      </w:r>
    </w:p>
    <w:p w:rsidR="00E56800" w:rsidRDefault="00E56800" w:rsidP="00E56800"/>
    <w:p w:rsidR="00E56800" w:rsidRDefault="00E56800" w:rsidP="00E56800">
      <w:r>
        <w:t xml:space="preserve">//Direction </w:t>
      </w:r>
    </w:p>
    <w:p w:rsidR="00E56800" w:rsidRDefault="00E56800" w:rsidP="00E56800">
      <w:r>
        <w:t>gen track=md1_w6</w:t>
      </w:r>
    </w:p>
    <w:p w:rsidR="00E56800" w:rsidRDefault="00E56800" w:rsidP="00E56800">
      <w:r>
        <w:t>recode track 1=1 2=0 else=.</w:t>
      </w:r>
    </w:p>
    <w:p w:rsidR="00E56800" w:rsidRDefault="00E56800" w:rsidP="00E56800"/>
    <w:p w:rsidR="00E56800" w:rsidRDefault="00E56800" w:rsidP="00E56800">
      <w:r>
        <w:t xml:space="preserve">//Prefer moderate </w:t>
      </w:r>
    </w:p>
    <w:p w:rsidR="00E56800" w:rsidRDefault="00E56800" w:rsidP="00E56800">
      <w:r>
        <w:t>gen modpres=cis12_w6</w:t>
      </w:r>
    </w:p>
    <w:p w:rsidR="00E56800" w:rsidRDefault="00E56800" w:rsidP="00E56800">
      <w:r>
        <w:t>recode modpres -1=. 1 2=0 3=1 else=.</w:t>
      </w:r>
    </w:p>
    <w:p w:rsidR="00E56800" w:rsidRDefault="00E56800" w:rsidP="00E56800"/>
    <w:p w:rsidR="00E56800" w:rsidRDefault="00E56800" w:rsidP="00E56800">
      <w:r>
        <w:t xml:space="preserve">//Bush approval </w:t>
      </w:r>
    </w:p>
    <w:p w:rsidR="00E56800" w:rsidRDefault="00E56800" w:rsidP="00E56800">
      <w:r>
        <w:t>gen bushapp=app1_w6</w:t>
      </w:r>
    </w:p>
    <w:p w:rsidR="00E56800" w:rsidRDefault="00E56800" w:rsidP="00E56800">
      <w:r>
        <w:t>recode bushapp -1=.5 1=1 2=.75 3=.5 4=.25 5=0 else=.</w:t>
      </w:r>
    </w:p>
    <w:p w:rsidR="00E56800" w:rsidRDefault="00E56800" w:rsidP="00E56800"/>
    <w:p w:rsidR="00E56800" w:rsidRDefault="00E56800" w:rsidP="00E56800">
      <w:r>
        <w:t xml:space="preserve">//Authoritarian </w:t>
      </w:r>
    </w:p>
    <w:p w:rsidR="00E56800" w:rsidRDefault="00E56800" w:rsidP="00E56800">
      <w:r>
        <w:t>gen auth1=RAC18a_W6</w:t>
      </w:r>
    </w:p>
    <w:p w:rsidR="00E56800" w:rsidRDefault="00E56800" w:rsidP="00E56800">
      <w:r>
        <w:t>recode auth1  1 2=0 3 4=1 else=.</w:t>
      </w:r>
    </w:p>
    <w:p w:rsidR="00E56800" w:rsidRDefault="00E56800" w:rsidP="00E56800">
      <w:r>
        <w:t>gen auth2=RAC18b_W6</w:t>
      </w:r>
    </w:p>
    <w:p w:rsidR="00E56800" w:rsidRDefault="00E56800" w:rsidP="00E56800">
      <w:r>
        <w:t>recode auth2 1 2=0 3 4=1 else=.</w:t>
      </w:r>
    </w:p>
    <w:p w:rsidR="00E56800" w:rsidRDefault="00E56800" w:rsidP="00E56800">
      <w:r>
        <w:t>gen auth3=RAC18c_W6</w:t>
      </w:r>
    </w:p>
    <w:p w:rsidR="00E56800" w:rsidRDefault="00E56800" w:rsidP="00E56800">
      <w:r>
        <w:t>recode auth3 1 2=0 3 4=1 else=.</w:t>
      </w:r>
    </w:p>
    <w:p w:rsidR="00E56800" w:rsidRDefault="00E56800" w:rsidP="00E56800">
      <w:r>
        <w:t>gen auth=(3*auth1+2*auth2+auth3-1)/4</w:t>
      </w:r>
    </w:p>
    <w:p w:rsidR="00E56800" w:rsidRDefault="00E56800" w:rsidP="00E56800"/>
    <w:p w:rsidR="00E56800" w:rsidRDefault="00E56800" w:rsidP="00E56800">
      <w:r>
        <w:t>//Econ perceptions</w:t>
      </w:r>
    </w:p>
    <w:p w:rsidR="00E56800" w:rsidRDefault="00E56800" w:rsidP="00E56800">
      <w:r>
        <w:t>gen econ=ec13_w6</w:t>
      </w:r>
    </w:p>
    <w:p w:rsidR="00E56800" w:rsidRDefault="00E56800" w:rsidP="00E56800">
      <w:r>
        <w:t>recode econ 1=1 2=.75 3=.5 4=.25 5=0 else=.</w:t>
      </w:r>
    </w:p>
    <w:p w:rsidR="00E56800" w:rsidRDefault="00E56800" w:rsidP="00E56800"/>
    <w:p w:rsidR="00E56800" w:rsidRDefault="00E56800" w:rsidP="00E56800">
      <w:r>
        <w:t>//Registered</w:t>
      </w:r>
    </w:p>
    <w:p w:rsidR="00E56800" w:rsidRDefault="00E56800" w:rsidP="00E56800">
      <w:r>
        <w:t>gen regcurrent=lv1_w6</w:t>
      </w:r>
    </w:p>
    <w:p w:rsidR="00E56800" w:rsidRDefault="00E56800" w:rsidP="00E56800">
      <w:r>
        <w:t>recode regcurrent 1=1 2 3 4=0 else=.</w:t>
      </w:r>
    </w:p>
    <w:p w:rsidR="00E56800" w:rsidRDefault="00E56800" w:rsidP="00E56800"/>
    <w:p w:rsidR="00E56800" w:rsidRDefault="00E56800" w:rsidP="00E56800">
      <w:r>
        <w:t>gen regdif=lv1_w6</w:t>
      </w:r>
    </w:p>
    <w:p w:rsidR="00E56800" w:rsidRDefault="00E56800" w:rsidP="00E56800">
      <w:r>
        <w:t>recode regdif 2=1 1 3 4=0 else=.</w:t>
      </w:r>
    </w:p>
    <w:p w:rsidR="00E56800" w:rsidRDefault="00E56800" w:rsidP="00E56800"/>
    <w:p w:rsidR="00E56800" w:rsidRDefault="00E56800" w:rsidP="00E56800">
      <w:r>
        <w:t>gen regdk=lv1_w6</w:t>
      </w:r>
    </w:p>
    <w:p w:rsidR="00E56800" w:rsidRDefault="00E56800" w:rsidP="00E56800">
      <w:r>
        <w:t>recode regdk  4=1 1 2 3=0 else=.</w:t>
      </w:r>
    </w:p>
    <w:p w:rsidR="00E56800" w:rsidRDefault="00E56800" w:rsidP="00E56800"/>
    <w:p w:rsidR="00E56800" w:rsidRDefault="00E56800" w:rsidP="00E56800">
      <w:r>
        <w:t>gen regno=lv1_w6</w:t>
      </w:r>
    </w:p>
    <w:p w:rsidR="00E56800" w:rsidRDefault="00E56800" w:rsidP="00E56800">
      <w:r>
        <w:t>recode regno 3=1 1 2 4=0 else=.</w:t>
      </w:r>
    </w:p>
    <w:p w:rsidR="00E56800" w:rsidRDefault="00E56800" w:rsidP="00E56800"/>
    <w:p w:rsidR="00E56800" w:rsidRDefault="00E56800" w:rsidP="00E56800">
      <w:r>
        <w:t>//Party Favorability</w:t>
      </w:r>
    </w:p>
    <w:p w:rsidR="00E56800" w:rsidRDefault="00E56800" w:rsidP="00E56800">
      <w:r>
        <w:t>gen favdem6= fav2_1_w6</w:t>
      </w:r>
    </w:p>
    <w:p w:rsidR="00E56800" w:rsidRDefault="00E56800" w:rsidP="00E56800">
      <w:r>
        <w:t>recode favdem6 1=1 2=.66 3=.33 4=0 else=.</w:t>
      </w:r>
    </w:p>
    <w:p w:rsidR="00E56800" w:rsidRDefault="00E56800" w:rsidP="00E56800"/>
    <w:p w:rsidR="00E56800" w:rsidRDefault="00E56800" w:rsidP="00E56800">
      <w:r>
        <w:t>gen favrep6= fav2_2_w6</w:t>
      </w:r>
    </w:p>
    <w:p w:rsidR="00E56800" w:rsidRDefault="00E56800" w:rsidP="00E56800">
      <w:r>
        <w:t>recode favrep6 1=1 2=.66 3=.33 4=0 else=.</w:t>
      </w:r>
    </w:p>
    <w:p w:rsidR="00E56800" w:rsidRDefault="00E56800" w:rsidP="00E56800"/>
    <w:p w:rsidR="00E56800" w:rsidRDefault="00E56800" w:rsidP="00E56800">
      <w:r>
        <w:t>gen rdfavdif6=(1+favrep6-favdem6)/2</w:t>
      </w:r>
    </w:p>
    <w:p w:rsidR="00E56800" w:rsidRDefault="00E56800" w:rsidP="00E56800"/>
    <w:p w:rsidR="00E56800" w:rsidRDefault="00E56800" w:rsidP="00E56800">
      <w:r>
        <w:t>gen favdem7= fav2_1_w7</w:t>
      </w:r>
    </w:p>
    <w:p w:rsidR="00E56800" w:rsidRDefault="00E56800" w:rsidP="00E56800">
      <w:r>
        <w:t>recode favdem7 1=1 2=.66 3=.33 4=0 else=.</w:t>
      </w:r>
    </w:p>
    <w:p w:rsidR="00E56800" w:rsidRDefault="00E56800" w:rsidP="00E56800"/>
    <w:p w:rsidR="00E56800" w:rsidRDefault="00E56800" w:rsidP="00E56800">
      <w:r>
        <w:t>gen favrep7= fav2_2_w7</w:t>
      </w:r>
    </w:p>
    <w:p w:rsidR="00E56800" w:rsidRDefault="00E56800" w:rsidP="00E56800">
      <w:r>
        <w:t>recode favrep7 1=1 2=.66 3=.33 4=0 else=.</w:t>
      </w:r>
    </w:p>
    <w:p w:rsidR="00E56800" w:rsidRDefault="00E56800" w:rsidP="00E56800"/>
    <w:p w:rsidR="00E56800" w:rsidRDefault="00E56800" w:rsidP="00E56800">
      <w:r>
        <w:t>gen rdfavdif7=(1+favrep7-favdem7)/2</w:t>
      </w:r>
    </w:p>
    <w:p w:rsidR="00E56800" w:rsidRDefault="00E56800" w:rsidP="00E56800"/>
    <w:p w:rsidR="00E56800" w:rsidRDefault="00E56800" w:rsidP="00E56800">
      <w:r>
        <w:t>gen favdem8= fav2_1_w8</w:t>
      </w:r>
    </w:p>
    <w:p w:rsidR="00E56800" w:rsidRDefault="00E56800" w:rsidP="00E56800">
      <w:r>
        <w:t>recode favdem8 1=1 2=.66 3=.33 4=0 else=.</w:t>
      </w:r>
    </w:p>
    <w:p w:rsidR="00E56800" w:rsidRDefault="00E56800" w:rsidP="00E56800"/>
    <w:p w:rsidR="00E56800" w:rsidRDefault="00E56800" w:rsidP="00E56800">
      <w:r>
        <w:t>gen favrep8= fav2_2_w8</w:t>
      </w:r>
    </w:p>
    <w:p w:rsidR="00E56800" w:rsidRDefault="00E56800" w:rsidP="00E56800">
      <w:r>
        <w:t>recode favrep8 1=1 2=.66 3=.33 4=0 else=.</w:t>
      </w:r>
    </w:p>
    <w:p w:rsidR="00E56800" w:rsidRDefault="00E56800" w:rsidP="00E56800"/>
    <w:p w:rsidR="00E56800" w:rsidRDefault="00E56800" w:rsidP="00E56800">
      <w:r>
        <w:t>gen rdfavdif8=(1+favrep8-favdem8)/2</w:t>
      </w:r>
    </w:p>
    <w:p w:rsidR="00E56800" w:rsidRDefault="00E56800" w:rsidP="00E56800"/>
    <w:p w:rsidR="00E56800" w:rsidRDefault="00E56800" w:rsidP="00E56800">
      <w:r>
        <w:t>gen favdem9= fav2_1_w9</w:t>
      </w:r>
    </w:p>
    <w:p w:rsidR="00E56800" w:rsidRDefault="00E56800" w:rsidP="00E56800">
      <w:r>
        <w:t>recode favdem9 1=1 2=.66 3=.33 4=0 else=.</w:t>
      </w:r>
    </w:p>
    <w:p w:rsidR="00E56800" w:rsidRDefault="00E56800" w:rsidP="00E56800"/>
    <w:p w:rsidR="00E56800" w:rsidRDefault="00E56800" w:rsidP="00E56800">
      <w:r>
        <w:t>gen favrep9= fav2_2_w9</w:t>
      </w:r>
    </w:p>
    <w:p w:rsidR="00E56800" w:rsidRDefault="00E56800" w:rsidP="00E56800">
      <w:r>
        <w:t>recode favrep9 1=1 2=.66 3=.33 4=0 else=.</w:t>
      </w:r>
    </w:p>
    <w:p w:rsidR="00E56800" w:rsidRDefault="00E56800" w:rsidP="00E56800"/>
    <w:p w:rsidR="00E56800" w:rsidRDefault="00E56800" w:rsidP="00E56800">
      <w:r>
        <w:t>gen rdfavdif9=(1+favrep9-favdem9)/2</w:t>
      </w:r>
    </w:p>
    <w:p w:rsidR="00E56800" w:rsidRDefault="00E56800" w:rsidP="00E56800"/>
    <w:p w:rsidR="00E56800" w:rsidRDefault="00E56800" w:rsidP="00E56800">
      <w:r>
        <w:t>//Analyses</w:t>
      </w:r>
    </w:p>
    <w:p w:rsidR="00E56800" w:rsidRDefault="00E56800" w:rsidP="00E56800">
      <w:r>
        <w:t>//Weights follow waves for the DV since primary IVs are measured in wave 6</w:t>
      </w:r>
    </w:p>
    <w:p w:rsidR="00E56800" w:rsidRDefault="00E56800" w:rsidP="00E56800"/>
    <w:p w:rsidR="00E56800" w:rsidRDefault="00E56800" w:rsidP="00E56800">
      <w:r>
        <w:t>//Table 1: The AMP, Explicit Prejudice, and Electoral Behavior in 2008</w:t>
      </w:r>
    </w:p>
    <w:p w:rsidR="00E56800" w:rsidRDefault="00E56800" w:rsidP="00E56800">
      <w:r>
        <w:t>//For comparison of vote choice to excluded category</w:t>
      </w:r>
    </w:p>
    <w:p w:rsidR="00E56800" w:rsidRDefault="00E56800" w:rsidP="00E56800">
      <w:r>
        <w:t>svyset [pweight=weight1a_w10]</w:t>
      </w:r>
    </w:p>
    <w:p w:rsidR="00E56800" w:rsidRDefault="00E56800" w:rsidP="00E56800">
      <w:r>
        <w:t>svy: mlogit beh amp racerespasekalpha dem rep lib cons track econ bushapp modpres auth age25to34 age35to44 age45to54 age55to64 age65to74 age75plus educhs educsc educcg inc15to34 inc35to59 inc60to74 inc75to99 inc100plus female black other hisp censusmw censussouth censuswest, baseoutcome(1)</w:t>
      </w:r>
    </w:p>
    <w:p w:rsidR="00E56800" w:rsidRDefault="00E56800" w:rsidP="00E56800">
      <w:r>
        <w:t>svy: mlogit beh amp racerespasekalpha dem rep lib cons track econ bushapp modpres auth age25to34 age35to44 age45to54 age55to64 age65to74 age75plus educhs educsc educcg inc15to34 inc35to59 inc60to74 inc75to99 inc100plus female black other hisp censusmw censussouth censuswest, baseoutcome(2)</w:t>
      </w:r>
    </w:p>
    <w:p w:rsidR="00E56800" w:rsidRDefault="00E56800" w:rsidP="00E56800"/>
    <w:p w:rsidR="00E56800" w:rsidRDefault="00E56800" w:rsidP="00E56800">
      <w:r>
        <w:t>//For comparison of non-voting with excluded category (Pasek et al. restrict turnout vars to this model)</w:t>
      </w:r>
    </w:p>
    <w:p w:rsidR="00E56800" w:rsidRDefault="00E56800" w:rsidP="00E56800">
      <w:r>
        <w:t>svy: mlogit beh amp racerespasekalpha dem rep lib cons track econ bushapp modpres auth age25to34 age35to44 age45to54 age55to64 age65to74 age75plus educhs educsc educcg inc15to34 inc35to59 inc60to74 inc75to99 inc100plus female black other hisp censusmw censussouth censuswest regcurrent regdif regdk votealways votenearlyalways votepart knowwherevote, baseoutcome(1)</w:t>
      </w:r>
    </w:p>
    <w:p w:rsidR="00E56800" w:rsidRDefault="00E56800" w:rsidP="00E56800">
      <w:r>
        <w:t>svy: mlogit beh amp racerespasekalpha dem rep lib cons track econ bushapp modpres auth age25to34 age35to44 age45to54 age55to64 age65to74 age75plus educhs educsc educcg inc15to34 inc35to59 inc60to74 inc75to99 inc100plus female black other hisp censusmw censussouth censuswest regcurrent regdif regdk votealways votenearlyalways votepart knowwherevote, baseoutcome(2)</w:t>
      </w:r>
    </w:p>
    <w:p w:rsidR="00E56800" w:rsidRDefault="00E56800" w:rsidP="00E56800">
      <w:r>
        <w:t xml:space="preserve">  </w:t>
      </w:r>
    </w:p>
    <w:p w:rsidR="00E56800" w:rsidRDefault="00E56800" w:rsidP="00E56800">
      <w:r>
        <w:t>//Table 3: Associations between the AMP and Evaluations of Candidates &amp; Parties</w:t>
      </w:r>
    </w:p>
    <w:p w:rsidR="00E56800" w:rsidRDefault="00E56800" w:rsidP="00E56800">
      <w:r>
        <w:t>svyset [pweight=weight5b_w6]</w:t>
      </w:r>
    </w:p>
    <w:p w:rsidR="00E56800" w:rsidRDefault="00E56800" w:rsidP="00E56800">
      <w:r>
        <w:t xml:space="preserve">svy: reg obamafav_6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mofavdif6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favdem6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rdfavdif6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svyset [pweight=weight1b_w7]</w:t>
      </w:r>
    </w:p>
    <w:p w:rsidR="00E56800" w:rsidRDefault="00E56800" w:rsidP="00E56800">
      <w:r>
        <w:t xml:space="preserve">svy: reg obamafav_7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mofavdif7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favdem7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rdfavdif7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svyset [pweight=weight1b_W8]</w:t>
      </w:r>
    </w:p>
    <w:p w:rsidR="00E56800" w:rsidRDefault="00E56800" w:rsidP="00E56800">
      <w:r>
        <w:t xml:space="preserve">svy: reg obamafav_8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mofavdif8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favdem8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rdfavdif8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svyset [pweight= weight1a_W9]</w:t>
      </w:r>
    </w:p>
    <w:p w:rsidR="00E56800" w:rsidRDefault="00E56800" w:rsidP="00E56800">
      <w:r>
        <w:t xml:space="preserve">svy: reg obamafav_9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mofavdif9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favdem9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rdfavdif9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svyset [pweight=weight1_W11]</w:t>
      </w:r>
    </w:p>
    <w:p w:rsidR="00E56800" w:rsidRDefault="00E56800" w:rsidP="00E56800">
      <w:r>
        <w:t xml:space="preserve">svy: reg obamafav_11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mofavdif11 amp racerespasekalpha dem rep lib cons track econ bushapp modpres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//Table 4: Associations between the AMP and Race-Relevant Policy Attitudes</w:t>
      </w:r>
    </w:p>
    <w:p w:rsidR="00E56800" w:rsidRDefault="00E56800" w:rsidP="00E56800">
      <w:r>
        <w:t>svyset [pweight=weight5b_w6]</w:t>
      </w:r>
    </w:p>
    <w:p w:rsidR="00E56800" w:rsidRDefault="00E56800" w:rsidP="00E56800">
      <w:r>
        <w:t xml:space="preserve">svy: reg affact_w2 amp racerespasekalpha dem rep lib cons auth age25to34 age35to44 age45to54 age55to64 age65to74 age75plus educhs educsc educcg inc15to34 inc35to59 inc60to74 inc75to99 inc100plus female black other hisp censusmw censussouth censuswest </w:t>
      </w:r>
    </w:p>
    <w:p w:rsidR="00E56800" w:rsidRDefault="00E56800" w:rsidP="00E56800">
      <w:r>
        <w:t xml:space="preserve">svy: reg candaffact_w2 amp racerespasekalpha dem rep lib cons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 xml:space="preserve">svy: reg racepriority_w4 amp racerespasekalpha dem rep lib cons auth age25to34 age35to44 age45to54 age55to64 age65to74 age75plus educhs educsc educcg inc15to34 inc35to59 inc60to74 inc75to99 inc100plus female black other hisp censusmw censussouth censuswest </w:t>
      </w:r>
    </w:p>
    <w:p w:rsidR="00E56800" w:rsidRDefault="00E56800" w:rsidP="00E56800"/>
    <w:p w:rsidR="00E56800" w:rsidRDefault="00E56800" w:rsidP="00E56800">
      <w:r>
        <w:t>svyset [pweight=weight1a_W9]</w:t>
      </w:r>
    </w:p>
    <w:p w:rsidR="00E56800" w:rsidRDefault="00E56800" w:rsidP="00E56800">
      <w:r>
        <w:t xml:space="preserve">svy: reg affact_w9 amp racerespasekalpha dem rep lib cons auth age25to34 age35to44 age45to54 age55to64 age65to74 age75plus educhs educsc educcg inc15to34 inc35to59 inc60to74 inc75to99 inc100plus female black other hisp censusmw censussouth censuswest </w:t>
      </w:r>
    </w:p>
    <w:p w:rsidR="003A4872" w:rsidRPr="00E56800" w:rsidRDefault="003A4872" w:rsidP="00E56800">
      <w:bookmarkStart w:id="0" w:name="_GoBack"/>
      <w:bookmarkEnd w:id="0"/>
    </w:p>
    <w:sectPr w:rsidR="003A4872" w:rsidRPr="00E568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AA0"/>
    <w:rsid w:val="0001403F"/>
    <w:rsid w:val="001504DC"/>
    <w:rsid w:val="003A4872"/>
    <w:rsid w:val="00410AA0"/>
    <w:rsid w:val="005616D6"/>
    <w:rsid w:val="00A205B2"/>
    <w:rsid w:val="00B37C5C"/>
    <w:rsid w:val="00BC1F21"/>
    <w:rsid w:val="00D47331"/>
    <w:rsid w:val="00E56800"/>
    <w:rsid w:val="00FF1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EastAsia"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EastAsia"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59C068DD.dotm</Template>
  <TotalTime>0</TotalTime>
  <Pages>15</Pages>
  <Words>3925</Words>
  <Characters>22375</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Monmouth College</Company>
  <LinksUpToDate>false</LinksUpToDate>
  <CharactersWithSpaces>26248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Kalmoe, Nathan</dc:creator>
  <cp:lastModifiedBy>Kalmoe, Nathan</cp:lastModifiedBy>
  <cp:revision>2</cp:revision>
  <dcterms:created xsi:type="dcterms:W3CDTF">2015-05-26T20:04:00Z</dcterms:created>
  <dcterms:modified xsi:type="dcterms:W3CDTF">2015-05-26T20:04:00Z</dcterms:modified>
</cp:coreProperties>
</file>