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91009" w:rsidRDefault="00591009" w:rsidP="00591009">
      <w:r>
        <w:t>//Knowledge Networks - STUDY 1</w:t>
      </w:r>
    </w:p>
    <w:p w:rsidR="00591009" w:rsidRDefault="00591009" w:rsidP="00591009">
      <w:r>
        <w:t>clear all</w:t>
      </w:r>
    </w:p>
    <w:p w:rsidR="00591009" w:rsidRDefault="00591009" w:rsidP="00591009">
      <w:r>
        <w:t>use "\\nts1\home\nkalmoe\windows\Desktop\Research\VCM Participation\KN Data.dta", clear</w:t>
      </w:r>
    </w:p>
    <w:p w:rsidR="00591009" w:rsidRDefault="00591009" w:rsidP="00591009">
      <w:r>
        <w:t>set more off</w:t>
      </w:r>
    </w:p>
    <w:p w:rsidR="00591009" w:rsidRDefault="00591009" w:rsidP="00591009"/>
    <w:p w:rsidR="00591009" w:rsidRDefault="00591009" w:rsidP="00591009">
      <w:r>
        <w:t>//Trait Aggression</w:t>
      </w:r>
    </w:p>
    <w:p w:rsidR="00591009" w:rsidRDefault="00591009" w:rsidP="00591009">
      <w:r>
        <w:t>gen blows=Q5_1</w:t>
      </w:r>
    </w:p>
    <w:p w:rsidR="00591009" w:rsidRDefault="00591009" w:rsidP="00591009">
      <w:r>
        <w:t>recode blows 1=1 2=.8 3=.6 4=.4 5=.2 6=0 else=.</w:t>
      </w:r>
    </w:p>
    <w:p w:rsidR="00591009" w:rsidRDefault="00591009" w:rsidP="00591009">
      <w:r>
        <w:t>gen blowsmiss=blows</w:t>
      </w:r>
    </w:p>
    <w:p w:rsidR="00591009" w:rsidRDefault="00591009" w:rsidP="00591009">
      <w:r>
        <w:t>recode blowsmiss .=1 else=0</w:t>
      </w:r>
    </w:p>
    <w:p w:rsidR="00591009" w:rsidRDefault="00591009" w:rsidP="00591009">
      <w:r>
        <w:t>gen hit=Q5_2</w:t>
      </w:r>
    </w:p>
    <w:p w:rsidR="00591009" w:rsidRDefault="00591009" w:rsidP="00591009">
      <w:r>
        <w:t>recode hit 1=1 2=.8 3=.6 4=.4 5=.2 6=0 else=.</w:t>
      </w:r>
    </w:p>
    <w:p w:rsidR="00591009" w:rsidRDefault="00591009" w:rsidP="00591009">
      <w:r>
        <w:t>gen hitmiss=hit</w:t>
      </w:r>
    </w:p>
    <w:p w:rsidR="00591009" w:rsidRDefault="00591009" w:rsidP="00591009">
      <w:r>
        <w:t>recode hitmiss .=1 else=0</w:t>
      </w:r>
    </w:p>
    <w:p w:rsidR="00591009" w:rsidRDefault="00591009" w:rsidP="00591009">
      <w:r>
        <w:t>gen threaten=Q5_3</w:t>
      </w:r>
    </w:p>
    <w:p w:rsidR="00591009" w:rsidRDefault="00591009" w:rsidP="00591009">
      <w:r>
        <w:t>recode threaten 1=1 2=.8 3=.6 4=.4 5=.2 6=0 else=.</w:t>
      </w:r>
    </w:p>
    <w:p w:rsidR="00591009" w:rsidRDefault="00591009" w:rsidP="00591009">
      <w:r>
        <w:t>gen threatenmiss=threaten</w:t>
      </w:r>
    </w:p>
    <w:p w:rsidR="00591009" w:rsidRDefault="00591009" w:rsidP="00591009">
      <w:r>
        <w:t>recode threatenmiss .=1 else=0</w:t>
      </w:r>
    </w:p>
    <w:p w:rsidR="00591009" w:rsidRDefault="00591009" w:rsidP="00591009">
      <w:r>
        <w:t>recode blows .=0</w:t>
      </w:r>
    </w:p>
    <w:p w:rsidR="00591009" w:rsidRDefault="00591009" w:rsidP="00591009">
      <w:r>
        <w:t xml:space="preserve">recode hit .=0 </w:t>
      </w:r>
    </w:p>
    <w:p w:rsidR="00591009" w:rsidRDefault="00591009" w:rsidP="00591009">
      <w:r>
        <w:t>gen paggmiss=(blowsmiss+hitmiss+threatenmiss)</w:t>
      </w:r>
    </w:p>
    <w:p w:rsidR="00591009" w:rsidRDefault="00591009" w:rsidP="00591009">
      <w:r>
        <w:t>recode threaten .=0</w:t>
      </w:r>
    </w:p>
    <w:p w:rsidR="00591009" w:rsidRDefault="00591009" w:rsidP="00591009">
      <w:r>
        <w:t>gen paggress=(blows+hit+threaten)/(3-paggmiss) if paggmiss&lt;2</w:t>
      </w:r>
    </w:p>
    <w:p w:rsidR="00591009" w:rsidRDefault="00591009" w:rsidP="00591009"/>
    <w:p w:rsidR="00591009" w:rsidRDefault="00591009" w:rsidP="00591009">
      <w:r>
        <w:t>gen disagree=Q5_4</w:t>
      </w:r>
    </w:p>
    <w:p w:rsidR="00591009" w:rsidRDefault="00591009" w:rsidP="00591009">
      <w:r>
        <w:t>recode disagree 1=1 2=.8 3=.6 4=.4 5=.2 6=0 else=.</w:t>
      </w:r>
    </w:p>
    <w:p w:rsidR="00591009" w:rsidRDefault="00591009" w:rsidP="00591009">
      <w:r>
        <w:t>gen disagreemiss=disagree</w:t>
      </w:r>
    </w:p>
    <w:p w:rsidR="00591009" w:rsidRDefault="00591009" w:rsidP="00591009">
      <w:r>
        <w:t>recode disagreemiss .=1 else=0</w:t>
      </w:r>
    </w:p>
    <w:p w:rsidR="00591009" w:rsidRDefault="00591009" w:rsidP="00591009">
      <w:r>
        <w:t>gen arguedis=Q5_5</w:t>
      </w:r>
    </w:p>
    <w:p w:rsidR="00591009" w:rsidRDefault="00591009" w:rsidP="00591009">
      <w:r>
        <w:t>recode arguedis 1=1 2=.8 3=.6 4=.4 5=.2 6=0 else=.</w:t>
      </w:r>
    </w:p>
    <w:p w:rsidR="00591009" w:rsidRDefault="00591009" w:rsidP="00591009">
      <w:r>
        <w:t>gen arguedismiss=arguedis</w:t>
      </w:r>
    </w:p>
    <w:p w:rsidR="00591009" w:rsidRDefault="00591009" w:rsidP="00591009">
      <w:r>
        <w:t>recode arguedismiss .=1 else=0</w:t>
      </w:r>
    </w:p>
    <w:p w:rsidR="00591009" w:rsidRDefault="00591009" w:rsidP="00591009">
      <w:r>
        <w:t>gen argue=Q5_6</w:t>
      </w:r>
    </w:p>
    <w:p w:rsidR="00591009" w:rsidRDefault="00591009" w:rsidP="00591009">
      <w:r>
        <w:t>recode argue 1=1 2=.8 3=.6 4=.4 5=.2 6=0 else=.</w:t>
      </w:r>
    </w:p>
    <w:p w:rsidR="00591009" w:rsidRDefault="00591009" w:rsidP="00591009">
      <w:r>
        <w:t>gen arguemiss=argue</w:t>
      </w:r>
    </w:p>
    <w:p w:rsidR="00591009" w:rsidRDefault="00591009" w:rsidP="00591009">
      <w:r>
        <w:t>recode arguemiss .=1 else=0</w:t>
      </w:r>
    </w:p>
    <w:p w:rsidR="00591009" w:rsidRDefault="00591009" w:rsidP="00591009">
      <w:r>
        <w:t>recode disagree .=0</w:t>
      </w:r>
    </w:p>
    <w:p w:rsidR="00591009" w:rsidRDefault="00591009" w:rsidP="00591009">
      <w:r>
        <w:t>recode arguedis .=0</w:t>
      </w:r>
    </w:p>
    <w:p w:rsidR="00591009" w:rsidRDefault="00591009" w:rsidP="00591009">
      <w:r>
        <w:t>recode argue .=0</w:t>
      </w:r>
    </w:p>
    <w:p w:rsidR="00591009" w:rsidRDefault="00591009" w:rsidP="00591009">
      <w:r>
        <w:t>gen vaggmiss=(disagreemiss+arguedismiss+arguemiss)</w:t>
      </w:r>
    </w:p>
    <w:p w:rsidR="00591009" w:rsidRDefault="00591009" w:rsidP="00591009">
      <w:r>
        <w:t>gen vaggress=(disagree+arguedis+argue)/(3-vaggmiss) if vaggmiss&lt;2</w:t>
      </w:r>
    </w:p>
    <w:p w:rsidR="00591009" w:rsidRDefault="00591009" w:rsidP="00591009"/>
    <w:p w:rsidR="00591009" w:rsidRDefault="00591009" w:rsidP="00591009">
      <w:r>
        <w:t>gen temper=Q5_7</w:t>
      </w:r>
    </w:p>
    <w:p w:rsidR="00591009" w:rsidRDefault="00591009" w:rsidP="00591009">
      <w:r>
        <w:t>recode temper 1=1 2=.8 3=.6 4=.4 5=.2 6=0 else=.</w:t>
      </w:r>
    </w:p>
    <w:p w:rsidR="00591009" w:rsidRDefault="00591009" w:rsidP="00591009">
      <w:r>
        <w:t>gen tempermiss=temper</w:t>
      </w:r>
    </w:p>
    <w:p w:rsidR="00591009" w:rsidRDefault="00591009" w:rsidP="00591009">
      <w:r>
        <w:t>recode tempermiss .=1 else=0</w:t>
      </w:r>
    </w:p>
    <w:p w:rsidR="00591009" w:rsidRDefault="00591009" w:rsidP="00591009">
      <w:r>
        <w:t>gen handle=Q5_8</w:t>
      </w:r>
    </w:p>
    <w:p w:rsidR="00591009" w:rsidRDefault="00591009" w:rsidP="00591009">
      <w:r>
        <w:t>recode handle 1=1 2=.8 3=.6 4=.4 5=.2 6=0 else=.</w:t>
      </w:r>
    </w:p>
    <w:p w:rsidR="00591009" w:rsidRDefault="00591009" w:rsidP="00591009">
      <w:r>
        <w:t>gen handlemiss=handle</w:t>
      </w:r>
    </w:p>
    <w:p w:rsidR="00591009" w:rsidRDefault="00591009" w:rsidP="00591009">
      <w:r>
        <w:t>recode handlemiss .=1 else=0</w:t>
      </w:r>
    </w:p>
    <w:p w:rsidR="00591009" w:rsidRDefault="00591009" w:rsidP="00591009">
      <w:r>
        <w:t>gen flare=Q5_9</w:t>
      </w:r>
    </w:p>
    <w:p w:rsidR="00591009" w:rsidRDefault="00591009" w:rsidP="00591009">
      <w:r>
        <w:t>recode flare 1=1 2=.8 3=.6 4=.4 5=.2 6=0 else=.</w:t>
      </w:r>
    </w:p>
    <w:p w:rsidR="00591009" w:rsidRDefault="00591009" w:rsidP="00591009">
      <w:r>
        <w:t>gen flaremiss=flare</w:t>
      </w:r>
    </w:p>
    <w:p w:rsidR="00591009" w:rsidRDefault="00591009" w:rsidP="00591009">
      <w:r>
        <w:lastRenderedPageBreak/>
        <w:t>recode flaremiss .=1 else=0</w:t>
      </w:r>
    </w:p>
    <w:p w:rsidR="00591009" w:rsidRDefault="00591009" w:rsidP="00591009">
      <w:r>
        <w:t>recode temper .=0</w:t>
      </w:r>
    </w:p>
    <w:p w:rsidR="00591009" w:rsidRDefault="00591009" w:rsidP="00591009">
      <w:r>
        <w:t xml:space="preserve">recode handle .=0 </w:t>
      </w:r>
    </w:p>
    <w:p w:rsidR="00591009" w:rsidRDefault="00591009" w:rsidP="00591009">
      <w:r>
        <w:t>recode flare .=0</w:t>
      </w:r>
    </w:p>
    <w:p w:rsidR="00591009" w:rsidRDefault="00591009" w:rsidP="00591009">
      <w:r>
        <w:t>gen aaggmiss=(tempermiss+handlemiss+flaremiss)</w:t>
      </w:r>
    </w:p>
    <w:p w:rsidR="00591009" w:rsidRDefault="00591009" w:rsidP="00591009">
      <w:r>
        <w:t>gen aaggress=(temper+handle+flare)/(3-aaggmiss) if aaggmiss&lt;2</w:t>
      </w:r>
    </w:p>
    <w:p w:rsidR="00591009" w:rsidRDefault="00591009" w:rsidP="00591009"/>
    <w:p w:rsidR="00591009" w:rsidRDefault="00591009" w:rsidP="00591009">
      <w:r>
        <w:t>gen raw=Q5_10</w:t>
      </w:r>
    </w:p>
    <w:p w:rsidR="00591009" w:rsidRDefault="00591009" w:rsidP="00591009">
      <w:r>
        <w:t>recode raw 1=1 2=.8 3=.6 4=.4 5=.2 6=0 else=.</w:t>
      </w:r>
    </w:p>
    <w:p w:rsidR="00591009" w:rsidRDefault="00591009" w:rsidP="00591009">
      <w:r>
        <w:t>gen rawmiss=raw</w:t>
      </w:r>
    </w:p>
    <w:p w:rsidR="00591009" w:rsidRDefault="00591009" w:rsidP="00591009">
      <w:r>
        <w:t>recode rawmiss .=1 else=0</w:t>
      </w:r>
    </w:p>
    <w:p w:rsidR="00591009" w:rsidRDefault="00591009" w:rsidP="00591009">
      <w:r>
        <w:t>gen breaks=Q5_11</w:t>
      </w:r>
    </w:p>
    <w:p w:rsidR="00591009" w:rsidRDefault="00591009" w:rsidP="00591009">
      <w:r>
        <w:t>recode breaks 1=1 2=.8 3=.6 4=.4 5=.2 6=0 else=.</w:t>
      </w:r>
    </w:p>
    <w:p w:rsidR="00591009" w:rsidRDefault="00591009" w:rsidP="00591009">
      <w:r>
        <w:t>gen breaksmiss=breaks</w:t>
      </w:r>
    </w:p>
    <w:p w:rsidR="00591009" w:rsidRDefault="00591009" w:rsidP="00591009">
      <w:r>
        <w:t>recode breaksmiss .=1 else=0</w:t>
      </w:r>
    </w:p>
    <w:p w:rsidR="00591009" w:rsidRDefault="00591009" w:rsidP="00591009">
      <w:r>
        <w:t>gen bitter=Q5_12</w:t>
      </w:r>
    </w:p>
    <w:p w:rsidR="00591009" w:rsidRDefault="00591009" w:rsidP="00591009">
      <w:r>
        <w:t>recode bitter 1=1 2=.8 3=.6 4=.4 5=.2 6=0 else=.</w:t>
      </w:r>
    </w:p>
    <w:p w:rsidR="00591009" w:rsidRDefault="00591009" w:rsidP="00591009">
      <w:r>
        <w:t>gen bittermiss=bitter</w:t>
      </w:r>
    </w:p>
    <w:p w:rsidR="00591009" w:rsidRDefault="00591009" w:rsidP="00591009">
      <w:r>
        <w:t>recode bittermiss .=1 else=0</w:t>
      </w:r>
    </w:p>
    <w:p w:rsidR="00591009" w:rsidRDefault="00591009" w:rsidP="00591009">
      <w:r>
        <w:t xml:space="preserve">recode raw .=0 </w:t>
      </w:r>
    </w:p>
    <w:p w:rsidR="00591009" w:rsidRDefault="00591009" w:rsidP="00591009">
      <w:r>
        <w:t>recode breaks .=0</w:t>
      </w:r>
    </w:p>
    <w:p w:rsidR="00591009" w:rsidRDefault="00591009" w:rsidP="00591009">
      <w:r>
        <w:t>recode bitter .=0</w:t>
      </w:r>
    </w:p>
    <w:p w:rsidR="00591009" w:rsidRDefault="00591009" w:rsidP="00591009">
      <w:r>
        <w:t>gen haggmiss=(rawmiss+breaksmiss+bittermiss)</w:t>
      </w:r>
    </w:p>
    <w:p w:rsidR="00591009" w:rsidRDefault="00591009" w:rsidP="00591009">
      <w:r>
        <w:t>gen haggress=(raw+breaks+bitter)/(3-haggmiss) if haggmiss&lt;2</w:t>
      </w:r>
    </w:p>
    <w:p w:rsidR="00591009" w:rsidRDefault="00591009" w:rsidP="00591009"/>
    <w:p w:rsidR="00591009" w:rsidRDefault="00591009" w:rsidP="00591009">
      <w:r>
        <w:t>gen aggmiss=(paggmiss+vaggmiss+aaggmiss+haggmiss)</w:t>
      </w:r>
    </w:p>
    <w:p w:rsidR="00591009" w:rsidRDefault="00591009" w:rsidP="00591009">
      <w:r>
        <w:t>gen aggress=(paggress+vaggress+aaggress+haggress)/4 if paggmiss&lt;2 &amp; vaggmiss&lt;2 &amp; aaggmiss&lt;2 &amp; haggmiss&lt;2</w:t>
      </w:r>
    </w:p>
    <w:p w:rsidR="00591009" w:rsidRDefault="00591009" w:rsidP="00591009"/>
    <w:p w:rsidR="00591009" w:rsidRDefault="00591009" w:rsidP="00591009">
      <w:r>
        <w:t>recode blows 0=. if blowsmiss==1</w:t>
      </w:r>
    </w:p>
    <w:p w:rsidR="00591009" w:rsidRDefault="00591009" w:rsidP="00591009">
      <w:r>
        <w:t>recode hit 0=. if hitmiss==1</w:t>
      </w:r>
    </w:p>
    <w:p w:rsidR="00591009" w:rsidRDefault="00591009" w:rsidP="00591009">
      <w:r>
        <w:t>recode threaten 0=. if threatenmiss==1</w:t>
      </w:r>
    </w:p>
    <w:p w:rsidR="00591009" w:rsidRDefault="00591009" w:rsidP="00591009">
      <w:r>
        <w:t>recode disagree 0=. if disagreemiss==1</w:t>
      </w:r>
    </w:p>
    <w:p w:rsidR="00591009" w:rsidRDefault="00591009" w:rsidP="00591009">
      <w:r>
        <w:t>recode arguedis 0=. if arguedismiss==1</w:t>
      </w:r>
    </w:p>
    <w:p w:rsidR="00591009" w:rsidRDefault="00591009" w:rsidP="00591009">
      <w:r>
        <w:t>recode argue 0=. if arguemiss==1</w:t>
      </w:r>
    </w:p>
    <w:p w:rsidR="00591009" w:rsidRDefault="00591009" w:rsidP="00591009">
      <w:r>
        <w:t>recode temper 0=. if tempermiss==1</w:t>
      </w:r>
    </w:p>
    <w:p w:rsidR="00591009" w:rsidRDefault="00591009" w:rsidP="00591009">
      <w:r>
        <w:t>recode handle 0=. if handlemiss==1</w:t>
      </w:r>
    </w:p>
    <w:p w:rsidR="00591009" w:rsidRDefault="00591009" w:rsidP="00591009">
      <w:r>
        <w:t>recode flare 0=. if flaremiss==1</w:t>
      </w:r>
    </w:p>
    <w:p w:rsidR="00591009" w:rsidRDefault="00591009" w:rsidP="00591009">
      <w:r>
        <w:t>recode raw 0=. if rawmiss==1</w:t>
      </w:r>
    </w:p>
    <w:p w:rsidR="00591009" w:rsidRDefault="00591009" w:rsidP="00591009">
      <w:r>
        <w:t>recode breaks 0=. if breaksmiss==1</w:t>
      </w:r>
    </w:p>
    <w:p w:rsidR="00591009" w:rsidRDefault="00591009" w:rsidP="00591009">
      <w:r>
        <w:t>recode bitter 0=. if bittermiss==1</w:t>
      </w:r>
    </w:p>
    <w:p w:rsidR="00591009" w:rsidRDefault="00591009" w:rsidP="00591009"/>
    <w:p w:rsidR="00591009" w:rsidRDefault="00591009" w:rsidP="00591009">
      <w:r>
        <w:t>//Treatments</w:t>
      </w:r>
    </w:p>
    <w:p w:rsidR="00591009" w:rsidRDefault="00591009" w:rsidP="00591009">
      <w:r>
        <w:t>gen viol1=GROUP</w:t>
      </w:r>
    </w:p>
    <w:p w:rsidR="00591009" w:rsidRDefault="00591009" w:rsidP="00591009">
      <w:r>
        <w:t>recode viol1 1 2=1 3 4=0</w:t>
      </w:r>
    </w:p>
    <w:p w:rsidR="00591009" w:rsidRDefault="00591009" w:rsidP="00591009"/>
    <w:p w:rsidR="00591009" w:rsidRDefault="00591009" w:rsidP="00591009">
      <w:r>
        <w:t>gen viol2=GROUP</w:t>
      </w:r>
    </w:p>
    <w:p w:rsidR="00591009" w:rsidRDefault="00591009" w:rsidP="00591009">
      <w:r>
        <w:t>recode viol2 1 3=1 2 4=0</w:t>
      </w:r>
    </w:p>
    <w:p w:rsidR="00591009" w:rsidRDefault="00591009" w:rsidP="00591009"/>
    <w:p w:rsidR="00591009" w:rsidRDefault="00591009" w:rsidP="00591009">
      <w:r>
        <w:t>gen violviol=viol1*viol2</w:t>
      </w:r>
    </w:p>
    <w:p w:rsidR="00591009" w:rsidRDefault="00591009" w:rsidP="00591009"/>
    <w:p w:rsidR="00591009" w:rsidRDefault="00591009" w:rsidP="00591009">
      <w:r>
        <w:t>gen viol=0</w:t>
      </w:r>
    </w:p>
    <w:p w:rsidR="00591009" w:rsidRDefault="00591009" w:rsidP="00591009">
      <w:r>
        <w:t>recode viol 0=1 if viol1==1|viol2==1</w:t>
      </w:r>
    </w:p>
    <w:p w:rsidR="00591009" w:rsidRDefault="00591009" w:rsidP="00591009"/>
    <w:p w:rsidR="00591009" w:rsidRDefault="00591009" w:rsidP="00591009">
      <w:r>
        <w:lastRenderedPageBreak/>
        <w:t>gen viol1only=GROUP</w:t>
      </w:r>
    </w:p>
    <w:p w:rsidR="00591009" w:rsidRDefault="00591009" w:rsidP="00591009">
      <w:r>
        <w:t xml:space="preserve">recode viol1only 1=0 2=1 3 4=0 </w:t>
      </w:r>
    </w:p>
    <w:p w:rsidR="00591009" w:rsidRDefault="00591009" w:rsidP="00591009"/>
    <w:p w:rsidR="00591009" w:rsidRDefault="00591009" w:rsidP="00591009">
      <w:r>
        <w:t>gen viol2only=GROUP</w:t>
      </w:r>
    </w:p>
    <w:p w:rsidR="00591009" w:rsidRDefault="00591009" w:rsidP="00591009">
      <w:r>
        <w:t xml:space="preserve">recode viol2only 1 2=0 3=1 4=0 </w:t>
      </w:r>
    </w:p>
    <w:p w:rsidR="00591009" w:rsidRDefault="00591009" w:rsidP="00591009"/>
    <w:p w:rsidR="00591009" w:rsidRDefault="00591009" w:rsidP="00591009">
      <w:r>
        <w:t>gen violboth=GROUP</w:t>
      </w:r>
    </w:p>
    <w:p w:rsidR="00591009" w:rsidRDefault="00591009" w:rsidP="00591009">
      <w:r>
        <w:t>recode violboth 1=1 2 3 4=0</w:t>
      </w:r>
    </w:p>
    <w:p w:rsidR="00591009" w:rsidRDefault="00591009" w:rsidP="00591009"/>
    <w:p w:rsidR="00591009" w:rsidRDefault="00591009" w:rsidP="00591009">
      <w:r>
        <w:t>//Political Violence</w:t>
      </w:r>
    </w:p>
    <w:p w:rsidR="00591009" w:rsidRDefault="00591009" w:rsidP="00591009">
      <w:r>
        <w:t>gen threat=Q24_1</w:t>
      </w:r>
    </w:p>
    <w:p w:rsidR="00591009" w:rsidRDefault="00591009" w:rsidP="00591009">
      <w:r>
        <w:t>recode threat 1=1 2=.75 3=.5 4=.25 5=0 else=.</w:t>
      </w:r>
    </w:p>
    <w:p w:rsidR="00591009" w:rsidRDefault="00591009" w:rsidP="00591009">
      <w:r>
        <w:t>gen threatmiss=threat</w:t>
      </w:r>
    </w:p>
    <w:p w:rsidR="00591009" w:rsidRDefault="00591009" w:rsidP="00591009">
      <w:r>
        <w:t>recode threatmiss .=1 else=0</w:t>
      </w:r>
    </w:p>
    <w:p w:rsidR="00591009" w:rsidRDefault="00591009" w:rsidP="00591009"/>
    <w:p w:rsidR="00591009" w:rsidRDefault="00591009" w:rsidP="00591009">
      <w:r>
        <w:t>gen brick=Q24_2</w:t>
      </w:r>
    </w:p>
    <w:p w:rsidR="00591009" w:rsidRDefault="00591009" w:rsidP="00591009">
      <w:r>
        <w:t>recode brick 1=1 2=.75 3=.5 4=.25 5=0 else=.</w:t>
      </w:r>
    </w:p>
    <w:p w:rsidR="00591009" w:rsidRDefault="00591009" w:rsidP="00591009">
      <w:r>
        <w:t>gen brickmiss=brick</w:t>
      </w:r>
    </w:p>
    <w:p w:rsidR="00591009" w:rsidRDefault="00591009" w:rsidP="00591009">
      <w:r>
        <w:t>recode brickmiss .=1 else=0</w:t>
      </w:r>
    </w:p>
    <w:p w:rsidR="00591009" w:rsidRDefault="00591009" w:rsidP="00591009"/>
    <w:p w:rsidR="00591009" w:rsidRDefault="00591009" w:rsidP="00591009">
      <w:r>
        <w:t>gen force=Q24_3</w:t>
      </w:r>
    </w:p>
    <w:p w:rsidR="00591009" w:rsidRDefault="00591009" w:rsidP="00591009">
      <w:r>
        <w:t>recode force 1=1 2=.75 3=.5 4=.25 5=0 else=.</w:t>
      </w:r>
    </w:p>
    <w:p w:rsidR="00591009" w:rsidRDefault="00591009" w:rsidP="00591009">
      <w:r>
        <w:t>gen forcemiss=force</w:t>
      </w:r>
    </w:p>
    <w:p w:rsidR="00591009" w:rsidRDefault="00591009" w:rsidP="00591009">
      <w:r>
        <w:t>recode forcemiss .=1 else=0</w:t>
      </w:r>
    </w:p>
    <w:p w:rsidR="00591009" w:rsidRDefault="00591009" w:rsidP="00591009"/>
    <w:p w:rsidR="00591009" w:rsidRDefault="00591009" w:rsidP="00591009">
      <w:r>
        <w:t>gen bullets=Q24_4</w:t>
      </w:r>
    </w:p>
    <w:p w:rsidR="00591009" w:rsidRDefault="00591009" w:rsidP="00591009">
      <w:r>
        <w:t>recode bullets 1=1 2=.75 3=.5 4=.25 5=0 else=.</w:t>
      </w:r>
    </w:p>
    <w:p w:rsidR="00591009" w:rsidRDefault="00591009" w:rsidP="00591009">
      <w:r>
        <w:t>gen bulletsmiss=bullets</w:t>
      </w:r>
    </w:p>
    <w:p w:rsidR="00591009" w:rsidRDefault="00591009" w:rsidP="00591009">
      <w:r>
        <w:t>recode bulletsmiss .=1 else=0</w:t>
      </w:r>
    </w:p>
    <w:p w:rsidR="00591009" w:rsidRDefault="00591009" w:rsidP="00591009"/>
    <w:p w:rsidR="00591009" w:rsidRDefault="00591009" w:rsidP="00591009">
      <w:r>
        <w:t>gen nonviol=Q24_5</w:t>
      </w:r>
    </w:p>
    <w:p w:rsidR="00591009" w:rsidRDefault="00591009" w:rsidP="00591009">
      <w:r>
        <w:t>recode nonviol 1=1 2=.75 3=.5 4=.25 5=0 else=.</w:t>
      </w:r>
    </w:p>
    <w:p w:rsidR="00591009" w:rsidRDefault="00591009" w:rsidP="00591009">
      <w:r>
        <w:t>gen nonviolmiss=nonviol</w:t>
      </w:r>
    </w:p>
    <w:p w:rsidR="00591009" w:rsidRDefault="00591009" w:rsidP="00591009">
      <w:r>
        <w:t>recode nonviolmiss .=1 else=0</w:t>
      </w:r>
    </w:p>
    <w:p w:rsidR="00591009" w:rsidRDefault="00591009" w:rsidP="00591009"/>
    <w:p w:rsidR="00591009" w:rsidRDefault="00591009" w:rsidP="00591009">
      <w:r>
        <w:t>gen rejectnonviol=1-nonviol</w:t>
      </w:r>
    </w:p>
    <w:p w:rsidR="00591009" w:rsidRDefault="00591009" w:rsidP="00591009"/>
    <w:p w:rsidR="00591009" w:rsidRDefault="00591009" w:rsidP="00591009">
      <w:r>
        <w:t>gen polviolmiss=(threatmiss+brickmiss+forcemiss+bulletsmiss+nonviolmiss)</w:t>
      </w:r>
    </w:p>
    <w:p w:rsidR="00591009" w:rsidRDefault="00591009" w:rsidP="00591009">
      <w:r>
        <w:t>gen polviol=(threat+brick+force+bullets+(1-nonviol))/5</w:t>
      </w:r>
    </w:p>
    <w:p w:rsidR="00591009" w:rsidRDefault="00591009" w:rsidP="00591009"/>
    <w:p w:rsidR="00591009" w:rsidRDefault="00591009" w:rsidP="00591009">
      <w:r>
        <w:t>//PID</w:t>
      </w:r>
    </w:p>
    <w:p w:rsidR="00591009" w:rsidRDefault="00591009" w:rsidP="00591009">
      <w:r>
        <w:t>gen rep7=Q1</w:t>
      </w:r>
    </w:p>
    <w:p w:rsidR="00591009" w:rsidRDefault="00591009" w:rsidP="00591009">
      <w:r>
        <w:t xml:space="preserve">recode rep7 1=1 2=0 3 4 5 -1=.5 </w:t>
      </w:r>
    </w:p>
    <w:p w:rsidR="00591009" w:rsidRDefault="00591009" w:rsidP="00591009">
      <w:r>
        <w:t>recode rep7 1 =.83 if Q2==2</w:t>
      </w:r>
    </w:p>
    <w:p w:rsidR="00591009" w:rsidRDefault="00591009" w:rsidP="00591009">
      <w:r>
        <w:t>recode rep7 0=.17 if Q3==2</w:t>
      </w:r>
    </w:p>
    <w:p w:rsidR="00591009" w:rsidRDefault="00591009" w:rsidP="00591009">
      <w:r>
        <w:t>recode rep7 .5=.67 if Q4==1</w:t>
      </w:r>
    </w:p>
    <w:p w:rsidR="00591009" w:rsidRDefault="00591009" w:rsidP="00591009">
      <w:r>
        <w:t>recode rep7 .5=.33 if Q4==2</w:t>
      </w:r>
    </w:p>
    <w:p w:rsidR="00591009" w:rsidRDefault="00591009" w:rsidP="00591009">
      <w:r>
        <w:t>recode rep7 .=.5</w:t>
      </w:r>
    </w:p>
    <w:p w:rsidR="00591009" w:rsidRDefault="00591009" w:rsidP="00591009"/>
    <w:p w:rsidR="00591009" w:rsidRDefault="00591009" w:rsidP="00591009">
      <w:r>
        <w:t>//Sex</w:t>
      </w:r>
    </w:p>
    <w:p w:rsidR="00591009" w:rsidRDefault="00591009" w:rsidP="00591009">
      <w:r>
        <w:t>gen fem=PPGENDER</w:t>
      </w:r>
    </w:p>
    <w:p w:rsidR="00591009" w:rsidRDefault="00591009" w:rsidP="00591009">
      <w:r>
        <w:t>recode fem 1=0 2=1 else=.</w:t>
      </w:r>
    </w:p>
    <w:p w:rsidR="00591009" w:rsidRDefault="00591009" w:rsidP="00591009"/>
    <w:p w:rsidR="00591009" w:rsidRDefault="00591009" w:rsidP="00591009">
      <w:r>
        <w:lastRenderedPageBreak/>
        <w:t>//Age</w:t>
      </w:r>
    </w:p>
    <w:p w:rsidR="00591009" w:rsidRDefault="00591009" w:rsidP="00591009">
      <w:r>
        <w:t>gen age=PPAGE</w:t>
      </w:r>
    </w:p>
    <w:p w:rsidR="00591009" w:rsidRDefault="00591009" w:rsidP="00591009">
      <w:r>
        <w:t>gen age0to1=(PPAGE-18)/76</w:t>
      </w:r>
    </w:p>
    <w:p w:rsidR="00591009" w:rsidRDefault="00591009" w:rsidP="00591009">
      <w:r>
        <w:t>gen ageover49=age</w:t>
      </w:r>
    </w:p>
    <w:p w:rsidR="00591009" w:rsidRDefault="00591009" w:rsidP="00591009">
      <w:r>
        <w:t>recode ageover49 18/49=0 50/100=1</w:t>
      </w:r>
    </w:p>
    <w:p w:rsidR="00591009" w:rsidRDefault="00591009" w:rsidP="00591009"/>
    <w:p w:rsidR="00591009" w:rsidRDefault="00591009" w:rsidP="00591009">
      <w:r>
        <w:t>//Interactions</w:t>
      </w:r>
    </w:p>
    <w:p w:rsidR="00591009" w:rsidRDefault="00591009" w:rsidP="00591009">
      <w:r>
        <w:t>gen violxaggress=viol*aggress</w:t>
      </w:r>
    </w:p>
    <w:p w:rsidR="00591009" w:rsidRDefault="00591009" w:rsidP="00591009">
      <w:r>
        <w:t>gen violxpaggress=viol*paggress</w:t>
      </w:r>
    </w:p>
    <w:p w:rsidR="00591009" w:rsidRDefault="00591009" w:rsidP="00591009"/>
    <w:p w:rsidR="00591009" w:rsidRDefault="00591009" w:rsidP="00591009">
      <w:r>
        <w:t>gen viol1onlyxaggress=viol1only*aggress</w:t>
      </w:r>
    </w:p>
    <w:p w:rsidR="00591009" w:rsidRDefault="00591009" w:rsidP="00591009">
      <w:r>
        <w:t>gen viol1onlyxpaggress=viol1only*paggress</w:t>
      </w:r>
    </w:p>
    <w:p w:rsidR="00591009" w:rsidRDefault="00591009" w:rsidP="00591009"/>
    <w:p w:rsidR="00591009" w:rsidRDefault="00591009" w:rsidP="00591009">
      <w:r>
        <w:t>gen viol2onlyxaggress=viol2only*aggress</w:t>
      </w:r>
    </w:p>
    <w:p w:rsidR="00591009" w:rsidRDefault="00591009" w:rsidP="00591009">
      <w:r>
        <w:t>gen viol2onlyxpaggress=viol2only*paggress</w:t>
      </w:r>
    </w:p>
    <w:p w:rsidR="00591009" w:rsidRDefault="00591009" w:rsidP="00591009"/>
    <w:p w:rsidR="00591009" w:rsidRDefault="00591009" w:rsidP="00591009">
      <w:r>
        <w:t>gen violbothxaggress=violboth*aggress</w:t>
      </w:r>
    </w:p>
    <w:p w:rsidR="00591009" w:rsidRDefault="00591009" w:rsidP="00591009">
      <w:r>
        <w:t>gen violbothxpaggress=violboth*paggress</w:t>
      </w:r>
    </w:p>
    <w:p w:rsidR="00591009" w:rsidRDefault="00591009" w:rsidP="00591009"/>
    <w:p w:rsidR="00591009" w:rsidRDefault="00591009" w:rsidP="00591009">
      <w:r>
        <w:t>gen paggressxage49=paggress*ageover49</w:t>
      </w:r>
    </w:p>
    <w:p w:rsidR="00591009" w:rsidRDefault="00591009" w:rsidP="00591009">
      <w:r>
        <w:t>gen violxage49=viol*ageover49</w:t>
      </w:r>
    </w:p>
    <w:p w:rsidR="00591009" w:rsidRDefault="00591009" w:rsidP="00591009">
      <w:r>
        <w:t>gen violxpaggxage49=viol*paggress*ageover49</w:t>
      </w:r>
    </w:p>
    <w:p w:rsidR="00591009" w:rsidRDefault="00591009" w:rsidP="00591009"/>
    <w:p w:rsidR="00591009" w:rsidRDefault="00591009" w:rsidP="00591009">
      <w:r>
        <w:t>gen paggressxage=paggress*age0to1</w:t>
      </w:r>
    </w:p>
    <w:p w:rsidR="00591009" w:rsidRDefault="00591009" w:rsidP="00591009">
      <w:r>
        <w:t>gen violxage=viol*age0to1</w:t>
      </w:r>
    </w:p>
    <w:p w:rsidR="00591009" w:rsidRDefault="00591009" w:rsidP="00591009">
      <w:r>
        <w:t>gen violxpaggxage=viol*paggress*age0to1</w:t>
      </w:r>
    </w:p>
    <w:p w:rsidR="00591009" w:rsidRDefault="00591009" w:rsidP="00591009"/>
    <w:p w:rsidR="00591009" w:rsidRDefault="00591009" w:rsidP="00591009"/>
    <w:p w:rsidR="00591009" w:rsidRDefault="00591009" w:rsidP="00591009"/>
    <w:p w:rsidR="00591009" w:rsidRDefault="00591009" w:rsidP="00591009">
      <w:r>
        <w:t>//MODELS &amp; Reported results</w:t>
      </w:r>
    </w:p>
    <w:p w:rsidR="00591009" w:rsidRDefault="00591009" w:rsidP="00591009">
      <w:r>
        <w:t>alpha hit blows threaten, item</w:t>
      </w:r>
    </w:p>
    <w:p w:rsidR="00591009" w:rsidRDefault="00591009" w:rsidP="00591009">
      <w:r>
        <w:t>su paggress</w:t>
      </w:r>
    </w:p>
    <w:p w:rsidR="00591009" w:rsidRDefault="00591009" w:rsidP="00591009">
      <w:r>
        <w:t>cor paggress aggress</w:t>
      </w:r>
    </w:p>
    <w:p w:rsidR="00591009" w:rsidRDefault="00591009" w:rsidP="00591009"/>
    <w:p w:rsidR="00591009" w:rsidRDefault="00591009" w:rsidP="00591009">
      <w:r>
        <w:t>alpha threat brick force bullets nonviol, item</w:t>
      </w:r>
    </w:p>
    <w:p w:rsidR="00591009" w:rsidRDefault="00591009" w:rsidP="00591009">
      <w:r>
        <w:t>su polviol</w:t>
      </w:r>
    </w:p>
    <w:p w:rsidR="00591009" w:rsidRDefault="00591009" w:rsidP="00591009"/>
    <w:p w:rsidR="00591009" w:rsidRDefault="00591009" w:rsidP="00591009">
      <w:r>
        <w:t>reg polviol viol</w:t>
      </w:r>
    </w:p>
    <w:p w:rsidR="00591009" w:rsidRDefault="00591009" w:rsidP="00591009"/>
    <w:p w:rsidR="00591009" w:rsidRDefault="00591009" w:rsidP="00591009">
      <w:r>
        <w:t xml:space="preserve">//Table I </w:t>
      </w:r>
    </w:p>
    <w:p w:rsidR="00591009" w:rsidRDefault="00591009" w:rsidP="00591009">
      <w:r>
        <w:t>tab threat</w:t>
      </w:r>
    </w:p>
    <w:p w:rsidR="00591009" w:rsidRDefault="00591009" w:rsidP="00591009">
      <w:r>
        <w:t>tab force</w:t>
      </w:r>
    </w:p>
    <w:p w:rsidR="00591009" w:rsidRDefault="00591009" w:rsidP="00591009">
      <w:r>
        <w:t>tab brick</w:t>
      </w:r>
    </w:p>
    <w:p w:rsidR="00591009" w:rsidRDefault="00591009" w:rsidP="00591009">
      <w:r>
        <w:t>tab bullets</w:t>
      </w:r>
    </w:p>
    <w:p w:rsidR="00591009" w:rsidRDefault="00591009" w:rsidP="00591009">
      <w:r>
        <w:t>tab nonviol</w:t>
      </w:r>
    </w:p>
    <w:p w:rsidR="00591009" w:rsidRDefault="00591009" w:rsidP="00591009"/>
    <w:p w:rsidR="00591009" w:rsidRDefault="00591009" w:rsidP="00591009">
      <w:r>
        <w:t>//Table II</w:t>
      </w:r>
    </w:p>
    <w:p w:rsidR="00591009" w:rsidRDefault="00591009" w:rsidP="00591009">
      <w:r>
        <w:t>reg polviol viol paggress violxpaggress</w:t>
      </w:r>
    </w:p>
    <w:p w:rsidR="00591009" w:rsidRDefault="00591009" w:rsidP="00591009"/>
    <w:p w:rsidR="00591009" w:rsidRDefault="00591009" w:rsidP="00591009">
      <w:r>
        <w:t>//Table III</w:t>
      </w:r>
    </w:p>
    <w:p w:rsidR="00591009" w:rsidRDefault="00591009" w:rsidP="00591009">
      <w:r>
        <w:t>reg polviol viol paggress violxpaggress if ageover49==0</w:t>
      </w:r>
    </w:p>
    <w:p w:rsidR="00591009" w:rsidRDefault="00591009" w:rsidP="00591009"/>
    <w:p w:rsidR="00591009" w:rsidRDefault="00591009" w:rsidP="00591009">
      <w:r>
        <w:lastRenderedPageBreak/>
        <w:t>//Table IV - Error: reports first set of models with full trait aggression index; should report second set with physical subscale</w:t>
      </w:r>
    </w:p>
    <w:p w:rsidR="00591009" w:rsidRDefault="00591009" w:rsidP="00591009">
      <w:r>
        <w:t>reg polviol viol aggress violxaggress if fem==0</w:t>
      </w:r>
    </w:p>
    <w:p w:rsidR="00591009" w:rsidRDefault="00591009" w:rsidP="00591009">
      <w:r>
        <w:t>reg polviol viol aggress violxaggress if fem==1</w:t>
      </w:r>
    </w:p>
    <w:p w:rsidR="00591009" w:rsidRDefault="00591009" w:rsidP="00591009"/>
    <w:p w:rsidR="00591009" w:rsidRDefault="00591009" w:rsidP="00591009">
      <w:r>
        <w:t>reg polviol viol paggress violxpaggress if fem==0</w:t>
      </w:r>
    </w:p>
    <w:p w:rsidR="00591009" w:rsidRDefault="00591009" w:rsidP="00591009">
      <w:r>
        <w:t>reg polviol viol paggress violxpaggress if fem==1</w:t>
      </w:r>
    </w:p>
    <w:p w:rsidR="00591009" w:rsidRDefault="00591009" w:rsidP="00591009"/>
    <w:p w:rsidR="00591009" w:rsidRDefault="00591009" w:rsidP="00591009">
      <w:r>
        <w:t>//Figure 1</w:t>
      </w:r>
    </w:p>
    <w:p w:rsidR="00591009" w:rsidRDefault="00591009" w:rsidP="00591009"/>
    <w:p w:rsidR="00591009" w:rsidRDefault="00591009" w:rsidP="00591009">
      <w:r>
        <w:t>//Table A2</w:t>
      </w:r>
    </w:p>
    <w:p w:rsidR="00591009" w:rsidRDefault="00591009" w:rsidP="00591009">
      <w:r>
        <w:t>reg polviol viol1only viol2only violboth paggress viol1onlyxpaggress viol2onlyxpaggress violbothxpaggress</w:t>
      </w:r>
    </w:p>
    <w:p w:rsidR="00591009" w:rsidRDefault="00591009" w:rsidP="00591009"/>
    <w:p w:rsidR="00591009" w:rsidRDefault="00591009" w:rsidP="00591009">
      <w:r>
        <w:t>//Table A4</w:t>
      </w:r>
    </w:p>
    <w:p w:rsidR="00591009" w:rsidRDefault="00591009" w:rsidP="00591009">
      <w:r>
        <w:t>reg polviol viol paggress violxpaggress if rep7&lt;.5</w:t>
      </w:r>
    </w:p>
    <w:p w:rsidR="00591009" w:rsidRDefault="00591009" w:rsidP="00591009">
      <w:r>
        <w:t>reg polviol viol paggress violxpaggress if rep7&gt;.5 &amp; rep7~=.</w:t>
      </w:r>
    </w:p>
    <w:p w:rsidR="00591009" w:rsidRDefault="00591009" w:rsidP="00591009"/>
    <w:p w:rsidR="00591009" w:rsidRDefault="00591009" w:rsidP="00591009">
      <w:r>
        <w:t>//Table A5</w:t>
      </w:r>
    </w:p>
    <w:p w:rsidR="00591009" w:rsidRDefault="00591009" w:rsidP="00591009">
      <w:r>
        <w:t>reg polviol viol paggress ageover49 paggressxage49 violxpaggress violxage49 violxpaggxage49</w:t>
      </w:r>
    </w:p>
    <w:p w:rsidR="00591009" w:rsidRDefault="00591009" w:rsidP="00591009"/>
    <w:p w:rsidR="00591009" w:rsidRDefault="00591009" w:rsidP="00591009">
      <w:r>
        <w:t>reg polviol viol paggress age0to1 paggressxage violxpaggress violxage violxpaggxage</w:t>
      </w:r>
    </w:p>
    <w:p w:rsidR="00591009" w:rsidRDefault="00591009" w:rsidP="00591009"/>
    <w:p w:rsidR="00591009" w:rsidRDefault="00591009" w:rsidP="00591009"/>
    <w:p w:rsidR="00591009" w:rsidRDefault="00591009" w:rsidP="00591009">
      <w:r>
        <w:t>//Table A6</w:t>
      </w:r>
    </w:p>
    <w:p w:rsidR="00591009" w:rsidRDefault="00591009" w:rsidP="00591009">
      <w:r>
        <w:t>reg polviol viol paggress violxpaggress if fem==0 &amp; ageover49==0</w:t>
      </w:r>
    </w:p>
    <w:p w:rsidR="003A4872" w:rsidRPr="00591009" w:rsidRDefault="00591009" w:rsidP="00591009">
      <w:r>
        <w:t>reg polviol viol paggress violxpaggress if fem==1 &amp; ageover49==0</w:t>
      </w:r>
      <w:bookmarkStart w:id="0" w:name="_GoBack"/>
      <w:bookmarkEnd w:id="0"/>
    </w:p>
    <w:sectPr w:rsidR="003A4872" w:rsidRPr="0059100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34B4E"/>
    <w:rsid w:val="0001403F"/>
    <w:rsid w:val="00134B4E"/>
    <w:rsid w:val="001504DC"/>
    <w:rsid w:val="003A4872"/>
    <w:rsid w:val="005616D6"/>
    <w:rsid w:val="00591009"/>
    <w:rsid w:val="00A205B2"/>
    <w:rsid w:val="00B37C5C"/>
    <w:rsid w:val="00BC1F21"/>
    <w:rsid w:val="00D473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rFonts w:asciiTheme="minorHAnsi" w:eastAsiaTheme="minorEastAsia" w:hAnsiTheme="minorHAnsi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rFonts w:asciiTheme="minorHAnsi" w:eastAsiaTheme="minorEastAsia" w:hAnsiTheme="minorHAnsi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58124F7B.dotm</Template>
  <TotalTime>1</TotalTime>
  <Pages>5</Pages>
  <Words>894</Words>
  <Characters>5096</Characters>
  <Application>Microsoft Office Word</Application>
  <DocSecurity>0</DocSecurity>
  <Lines>42</Lines>
  <Paragraphs>11</Paragraphs>
  <ScaleCrop>false</ScaleCrop>
  <Company>Monmouth College</Company>
  <LinksUpToDate>false</LinksUpToDate>
  <CharactersWithSpaces>5979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Kalmoe, Nathan</dc:creator>
  <cp:lastModifiedBy>Kalmoe, Nathan</cp:lastModifiedBy>
  <cp:revision>2</cp:revision>
  <dcterms:created xsi:type="dcterms:W3CDTF">2015-05-26T22:12:00Z</dcterms:created>
  <dcterms:modified xsi:type="dcterms:W3CDTF">2015-05-26T22:30:00Z</dcterms:modified>
</cp:coreProperties>
</file>