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802" w:rsidRDefault="001A1802" w:rsidP="001A1802">
      <w:r>
        <w:t xml:space="preserve">//Knowledge Networks </w:t>
      </w:r>
    </w:p>
    <w:p w:rsidR="001A1802" w:rsidRDefault="001A1802" w:rsidP="001A1802"/>
    <w:p w:rsidR="001A1802" w:rsidRDefault="001A1802" w:rsidP="001A1802">
      <w:r>
        <w:t>use "\\nts1\home\nkalmoe\windows\Desktop\Research\VCM Participation\KN Data.dta", clear</w:t>
      </w:r>
    </w:p>
    <w:p w:rsidR="001A1802" w:rsidRDefault="001A1802" w:rsidP="001A1802">
      <w:r>
        <w:t>set more off</w:t>
      </w:r>
    </w:p>
    <w:p w:rsidR="001A1802" w:rsidRDefault="001A1802" w:rsidP="001A1802"/>
    <w:p w:rsidR="001A1802" w:rsidRDefault="001A1802" w:rsidP="001A1802">
      <w:r>
        <w:t>//Trait Aggression</w:t>
      </w:r>
    </w:p>
    <w:p w:rsidR="001A1802" w:rsidRDefault="001A1802" w:rsidP="001A1802">
      <w:r>
        <w:t>gen blows=Q5_1</w:t>
      </w:r>
    </w:p>
    <w:p w:rsidR="001A1802" w:rsidRDefault="001A1802" w:rsidP="001A1802">
      <w:r>
        <w:t>recode blows 1=1 2=.8 3=.6 4=.4 5=.2 6=0 else=.</w:t>
      </w:r>
    </w:p>
    <w:p w:rsidR="001A1802" w:rsidRDefault="001A1802" w:rsidP="001A1802">
      <w:r>
        <w:t>gen blowsmiss=blows</w:t>
      </w:r>
    </w:p>
    <w:p w:rsidR="001A1802" w:rsidRDefault="001A1802" w:rsidP="001A1802">
      <w:r>
        <w:t>recode blowsmiss .=1 else=0</w:t>
      </w:r>
    </w:p>
    <w:p w:rsidR="001A1802" w:rsidRDefault="001A1802" w:rsidP="001A1802">
      <w:r>
        <w:t>gen hit=Q5_2</w:t>
      </w:r>
    </w:p>
    <w:p w:rsidR="001A1802" w:rsidRDefault="001A1802" w:rsidP="001A1802">
      <w:r>
        <w:t>recode hit 1=1 2=.8 3=.6 4=.4 5=.2 6=0 else=.</w:t>
      </w:r>
    </w:p>
    <w:p w:rsidR="001A1802" w:rsidRDefault="001A1802" w:rsidP="001A1802">
      <w:r>
        <w:t>gen hitmiss=hit</w:t>
      </w:r>
    </w:p>
    <w:p w:rsidR="001A1802" w:rsidRDefault="001A1802" w:rsidP="001A1802">
      <w:r>
        <w:t>recode hitmiss .=1 else=0</w:t>
      </w:r>
    </w:p>
    <w:p w:rsidR="001A1802" w:rsidRDefault="001A1802" w:rsidP="001A1802">
      <w:r>
        <w:t>gen threaten=Q5_3</w:t>
      </w:r>
    </w:p>
    <w:p w:rsidR="001A1802" w:rsidRDefault="001A1802" w:rsidP="001A1802">
      <w:r>
        <w:t>recode threaten 1=1 2=.8 3=.6 4=.4 5=.2 6=0 else=.</w:t>
      </w:r>
    </w:p>
    <w:p w:rsidR="001A1802" w:rsidRDefault="001A1802" w:rsidP="001A1802">
      <w:r>
        <w:t>gen threatenmiss=threaten</w:t>
      </w:r>
    </w:p>
    <w:p w:rsidR="001A1802" w:rsidRDefault="001A1802" w:rsidP="001A1802">
      <w:r>
        <w:t>recode threatenmiss .=1 else=0</w:t>
      </w:r>
    </w:p>
    <w:p w:rsidR="001A1802" w:rsidRDefault="001A1802" w:rsidP="001A1802">
      <w:r>
        <w:t>recode blows .=0</w:t>
      </w:r>
    </w:p>
    <w:p w:rsidR="001A1802" w:rsidRDefault="001A1802" w:rsidP="001A1802">
      <w:r>
        <w:t xml:space="preserve">recode hit .=0 </w:t>
      </w:r>
    </w:p>
    <w:p w:rsidR="001A1802" w:rsidRDefault="001A1802" w:rsidP="001A1802">
      <w:r>
        <w:t>gen paggmiss=(blowsmiss+hitmiss+threatenmiss)</w:t>
      </w:r>
    </w:p>
    <w:p w:rsidR="001A1802" w:rsidRDefault="001A1802" w:rsidP="001A1802">
      <w:r>
        <w:t>recode threaten .=0</w:t>
      </w:r>
    </w:p>
    <w:p w:rsidR="001A1802" w:rsidRDefault="001A1802" w:rsidP="001A1802">
      <w:r>
        <w:t>gen paggress=(blows+hit+threaten)/(3-paggmiss) if paggmiss&lt;2</w:t>
      </w:r>
    </w:p>
    <w:p w:rsidR="001A1802" w:rsidRDefault="001A1802" w:rsidP="001A1802"/>
    <w:p w:rsidR="001A1802" w:rsidRDefault="001A1802" w:rsidP="001A1802">
      <w:r>
        <w:t>gen disagree=Q5_4</w:t>
      </w:r>
    </w:p>
    <w:p w:rsidR="001A1802" w:rsidRDefault="001A1802" w:rsidP="001A1802">
      <w:r>
        <w:t>recode disagree 1=1 2=.8 3=.6 4=.4 5=.2 6=0 else=.</w:t>
      </w:r>
    </w:p>
    <w:p w:rsidR="001A1802" w:rsidRDefault="001A1802" w:rsidP="001A1802">
      <w:r>
        <w:t>gen disagreemiss=disagree</w:t>
      </w:r>
    </w:p>
    <w:p w:rsidR="001A1802" w:rsidRDefault="001A1802" w:rsidP="001A1802">
      <w:r>
        <w:t>recode disagreemiss .=1 else=0</w:t>
      </w:r>
    </w:p>
    <w:p w:rsidR="001A1802" w:rsidRDefault="001A1802" w:rsidP="001A1802">
      <w:r>
        <w:t>gen arguedis=Q5_5</w:t>
      </w:r>
    </w:p>
    <w:p w:rsidR="001A1802" w:rsidRDefault="001A1802" w:rsidP="001A1802">
      <w:r>
        <w:t>recode arguedis 1=1 2=.8 3=.6 4=.4 5=.2 6=0 else=.</w:t>
      </w:r>
    </w:p>
    <w:p w:rsidR="001A1802" w:rsidRDefault="001A1802" w:rsidP="001A1802">
      <w:r>
        <w:t>gen arguedismiss=arguedis</w:t>
      </w:r>
    </w:p>
    <w:p w:rsidR="001A1802" w:rsidRDefault="001A1802" w:rsidP="001A1802">
      <w:r>
        <w:t>recode arguedismiss .=1 else=0</w:t>
      </w:r>
    </w:p>
    <w:p w:rsidR="001A1802" w:rsidRDefault="001A1802" w:rsidP="001A1802">
      <w:r>
        <w:t>gen argue=Q5_6</w:t>
      </w:r>
    </w:p>
    <w:p w:rsidR="001A1802" w:rsidRDefault="001A1802" w:rsidP="001A1802">
      <w:r>
        <w:t>recode argue 1=1 2=.8 3=.6 4=.4 5=.2 6=0 else=.</w:t>
      </w:r>
    </w:p>
    <w:p w:rsidR="001A1802" w:rsidRDefault="001A1802" w:rsidP="001A1802">
      <w:r>
        <w:t>gen arguemiss=argue</w:t>
      </w:r>
    </w:p>
    <w:p w:rsidR="001A1802" w:rsidRDefault="001A1802" w:rsidP="001A1802">
      <w:r>
        <w:t>recode arguemiss .=1 else=0</w:t>
      </w:r>
    </w:p>
    <w:p w:rsidR="001A1802" w:rsidRDefault="001A1802" w:rsidP="001A1802">
      <w:r>
        <w:t>recode disagree .=0</w:t>
      </w:r>
    </w:p>
    <w:p w:rsidR="001A1802" w:rsidRDefault="001A1802" w:rsidP="001A1802">
      <w:r>
        <w:t>recode arguedis .=0</w:t>
      </w:r>
    </w:p>
    <w:p w:rsidR="001A1802" w:rsidRDefault="001A1802" w:rsidP="001A1802">
      <w:r>
        <w:t>recode argue .=0</w:t>
      </w:r>
    </w:p>
    <w:p w:rsidR="001A1802" w:rsidRDefault="001A1802" w:rsidP="001A1802">
      <w:r>
        <w:t>gen vaggmiss=(disagreemiss+arguedismiss+arguemiss)</w:t>
      </w:r>
    </w:p>
    <w:p w:rsidR="001A1802" w:rsidRDefault="001A1802" w:rsidP="001A1802">
      <w:r>
        <w:t>gen vaggress=(disagree+arguedis+argue)/(3-vaggmiss) if vaggmiss&lt;2</w:t>
      </w:r>
    </w:p>
    <w:p w:rsidR="001A1802" w:rsidRDefault="001A1802" w:rsidP="001A1802"/>
    <w:p w:rsidR="001A1802" w:rsidRDefault="001A1802" w:rsidP="001A1802">
      <w:r>
        <w:t>gen temper=Q5_7</w:t>
      </w:r>
    </w:p>
    <w:p w:rsidR="001A1802" w:rsidRDefault="001A1802" w:rsidP="001A1802">
      <w:r>
        <w:t>recode temper 1=1 2=.8 3=.6 4=.4 5=.2 6=0 else=.</w:t>
      </w:r>
    </w:p>
    <w:p w:rsidR="001A1802" w:rsidRDefault="001A1802" w:rsidP="001A1802">
      <w:r>
        <w:t>gen tempermiss=temper</w:t>
      </w:r>
    </w:p>
    <w:p w:rsidR="001A1802" w:rsidRDefault="001A1802" w:rsidP="001A1802">
      <w:r>
        <w:t>recode tempermiss .=1 else=0</w:t>
      </w:r>
    </w:p>
    <w:p w:rsidR="001A1802" w:rsidRDefault="001A1802" w:rsidP="001A1802">
      <w:r>
        <w:t>gen handle=Q5_8</w:t>
      </w:r>
    </w:p>
    <w:p w:rsidR="001A1802" w:rsidRDefault="001A1802" w:rsidP="001A1802">
      <w:r>
        <w:t>recode handle 1=1 2=.8 3=.6 4=.4 5=.2 6=0 else=.</w:t>
      </w:r>
    </w:p>
    <w:p w:rsidR="001A1802" w:rsidRDefault="001A1802" w:rsidP="001A1802">
      <w:r>
        <w:t>gen handlemiss=handle</w:t>
      </w:r>
    </w:p>
    <w:p w:rsidR="001A1802" w:rsidRDefault="001A1802" w:rsidP="001A1802">
      <w:r>
        <w:t>recode handlemiss .=1 else=0</w:t>
      </w:r>
    </w:p>
    <w:p w:rsidR="001A1802" w:rsidRDefault="001A1802" w:rsidP="001A1802">
      <w:r>
        <w:t>gen flare=Q5_9</w:t>
      </w:r>
    </w:p>
    <w:p w:rsidR="001A1802" w:rsidRDefault="001A1802" w:rsidP="001A1802">
      <w:r>
        <w:t>recode flare 1=1 2=.8 3=.6 4=.4 5=.2 6=0 else=.</w:t>
      </w:r>
    </w:p>
    <w:p w:rsidR="001A1802" w:rsidRDefault="001A1802" w:rsidP="001A1802">
      <w:r>
        <w:t>gen flaremiss=flare</w:t>
      </w:r>
    </w:p>
    <w:p w:rsidR="001A1802" w:rsidRDefault="001A1802" w:rsidP="001A1802">
      <w:r>
        <w:lastRenderedPageBreak/>
        <w:t>recode flaremiss .=1 else=0</w:t>
      </w:r>
    </w:p>
    <w:p w:rsidR="001A1802" w:rsidRDefault="001A1802" w:rsidP="001A1802">
      <w:r>
        <w:t>recode temper .=0</w:t>
      </w:r>
    </w:p>
    <w:p w:rsidR="001A1802" w:rsidRDefault="001A1802" w:rsidP="001A1802">
      <w:r>
        <w:t xml:space="preserve">recode handle .=0 </w:t>
      </w:r>
    </w:p>
    <w:p w:rsidR="001A1802" w:rsidRDefault="001A1802" w:rsidP="001A1802">
      <w:r>
        <w:t>recode flare .=0</w:t>
      </w:r>
    </w:p>
    <w:p w:rsidR="001A1802" w:rsidRDefault="001A1802" w:rsidP="001A1802">
      <w:r>
        <w:t>gen aaggmiss=(tempermiss+handlemiss+flaremiss)</w:t>
      </w:r>
    </w:p>
    <w:p w:rsidR="001A1802" w:rsidRDefault="001A1802" w:rsidP="001A1802">
      <w:r>
        <w:t>gen aaggress=(temper+handle+flare)/(3-aaggmiss) if aaggmiss&lt;2</w:t>
      </w:r>
    </w:p>
    <w:p w:rsidR="001A1802" w:rsidRDefault="001A1802" w:rsidP="001A1802"/>
    <w:p w:rsidR="001A1802" w:rsidRDefault="001A1802" w:rsidP="001A1802">
      <w:r>
        <w:t>gen raw=Q5_10</w:t>
      </w:r>
    </w:p>
    <w:p w:rsidR="001A1802" w:rsidRDefault="001A1802" w:rsidP="001A1802">
      <w:r>
        <w:t>recode raw 1=1 2=.8 3=.6 4=.4 5=.2 6=0 else=.</w:t>
      </w:r>
    </w:p>
    <w:p w:rsidR="001A1802" w:rsidRDefault="001A1802" w:rsidP="001A1802">
      <w:r>
        <w:t>gen rawmiss=raw</w:t>
      </w:r>
    </w:p>
    <w:p w:rsidR="001A1802" w:rsidRDefault="001A1802" w:rsidP="001A1802">
      <w:r>
        <w:t>recode rawmiss .=1 else=0</w:t>
      </w:r>
    </w:p>
    <w:p w:rsidR="001A1802" w:rsidRDefault="001A1802" w:rsidP="001A1802">
      <w:r>
        <w:t>gen breaks=Q5_11</w:t>
      </w:r>
    </w:p>
    <w:p w:rsidR="001A1802" w:rsidRDefault="001A1802" w:rsidP="001A1802">
      <w:r>
        <w:t>recode breaks 1=1 2=.8 3=.6 4=.4 5=.2 6=0 else=.</w:t>
      </w:r>
    </w:p>
    <w:p w:rsidR="001A1802" w:rsidRDefault="001A1802" w:rsidP="001A1802">
      <w:r>
        <w:t>gen breaksmiss=breaks</w:t>
      </w:r>
    </w:p>
    <w:p w:rsidR="001A1802" w:rsidRDefault="001A1802" w:rsidP="001A1802">
      <w:r>
        <w:t>recode breaksmiss .=1 else=0</w:t>
      </w:r>
    </w:p>
    <w:p w:rsidR="001A1802" w:rsidRDefault="001A1802" w:rsidP="001A1802">
      <w:r>
        <w:t>gen bitter=Q5_12</w:t>
      </w:r>
    </w:p>
    <w:p w:rsidR="001A1802" w:rsidRDefault="001A1802" w:rsidP="001A1802">
      <w:r>
        <w:t>recode bitter 1=1 2=.8 3=.6 4=.4 5=.2 6=0 else=.</w:t>
      </w:r>
    </w:p>
    <w:p w:rsidR="001A1802" w:rsidRDefault="001A1802" w:rsidP="001A1802">
      <w:r>
        <w:t>gen bittermiss=bitter</w:t>
      </w:r>
    </w:p>
    <w:p w:rsidR="001A1802" w:rsidRDefault="001A1802" w:rsidP="001A1802">
      <w:r>
        <w:t>recode bittermiss .=1 else=0</w:t>
      </w:r>
    </w:p>
    <w:p w:rsidR="001A1802" w:rsidRDefault="001A1802" w:rsidP="001A1802">
      <w:r>
        <w:t xml:space="preserve">recode raw .=0 </w:t>
      </w:r>
    </w:p>
    <w:p w:rsidR="001A1802" w:rsidRDefault="001A1802" w:rsidP="001A1802">
      <w:r>
        <w:t>recode breaks .=0</w:t>
      </w:r>
    </w:p>
    <w:p w:rsidR="001A1802" w:rsidRDefault="001A1802" w:rsidP="001A1802">
      <w:r>
        <w:t>recode bitter .=0</w:t>
      </w:r>
    </w:p>
    <w:p w:rsidR="001A1802" w:rsidRDefault="001A1802" w:rsidP="001A1802">
      <w:r>
        <w:t>gen haggmiss=(rawmiss+breaksmiss+bittermiss)</w:t>
      </w:r>
    </w:p>
    <w:p w:rsidR="001A1802" w:rsidRDefault="001A1802" w:rsidP="001A1802">
      <w:r>
        <w:t>gen haggress=(raw+breaks+bitter)/(3-haggmiss) if haggmiss&lt;2</w:t>
      </w:r>
    </w:p>
    <w:p w:rsidR="001A1802" w:rsidRDefault="001A1802" w:rsidP="001A1802"/>
    <w:p w:rsidR="001A1802" w:rsidRDefault="001A1802" w:rsidP="001A1802">
      <w:r>
        <w:t>gen aggmiss=(paggmiss+vaggmiss+aaggmiss+haggmiss)</w:t>
      </w:r>
    </w:p>
    <w:p w:rsidR="001A1802" w:rsidRDefault="001A1802" w:rsidP="001A1802">
      <w:r>
        <w:t>gen aggress=(paggress+vaggress+aaggress+haggress)/4 if paggmiss&lt;2 &amp; vaggmiss&lt;2 &amp; aaggmiss&lt;2 &amp; haggmiss&lt;2</w:t>
      </w:r>
    </w:p>
    <w:p w:rsidR="001A1802" w:rsidRDefault="001A1802" w:rsidP="001A1802">
      <w:r>
        <w:t>recode blows 0=. if blowsmiss==1</w:t>
      </w:r>
    </w:p>
    <w:p w:rsidR="001A1802" w:rsidRDefault="001A1802" w:rsidP="001A1802">
      <w:r>
        <w:t>recode hit 0=. if hitmiss==1</w:t>
      </w:r>
    </w:p>
    <w:p w:rsidR="001A1802" w:rsidRDefault="001A1802" w:rsidP="001A1802">
      <w:r>
        <w:t>recode threaten 0=. if threatenmiss==1</w:t>
      </w:r>
    </w:p>
    <w:p w:rsidR="001A1802" w:rsidRDefault="001A1802" w:rsidP="001A1802">
      <w:r>
        <w:t>recode disagree 0=. if disagreemiss==1</w:t>
      </w:r>
    </w:p>
    <w:p w:rsidR="001A1802" w:rsidRDefault="001A1802" w:rsidP="001A1802">
      <w:r>
        <w:t>recode arguedis 0=. if arguedismiss==1</w:t>
      </w:r>
    </w:p>
    <w:p w:rsidR="001A1802" w:rsidRDefault="001A1802" w:rsidP="001A1802">
      <w:r>
        <w:t>recode argue 0=. if arguemiss==1</w:t>
      </w:r>
    </w:p>
    <w:p w:rsidR="001A1802" w:rsidRDefault="001A1802" w:rsidP="001A1802">
      <w:r>
        <w:t>recode temper 0=. if tempermiss==1</w:t>
      </w:r>
    </w:p>
    <w:p w:rsidR="001A1802" w:rsidRDefault="001A1802" w:rsidP="001A1802">
      <w:r>
        <w:t>recode handle 0=. if handlemiss==1</w:t>
      </w:r>
    </w:p>
    <w:p w:rsidR="001A1802" w:rsidRDefault="001A1802" w:rsidP="001A1802">
      <w:r>
        <w:t>recode flare 0=. if flaremiss==1</w:t>
      </w:r>
    </w:p>
    <w:p w:rsidR="001A1802" w:rsidRDefault="001A1802" w:rsidP="001A1802">
      <w:r>
        <w:t>recode raw 0=. if rawmiss==1</w:t>
      </w:r>
    </w:p>
    <w:p w:rsidR="001A1802" w:rsidRDefault="001A1802" w:rsidP="001A1802">
      <w:r>
        <w:t>recode breaks 0=. if breaksmiss==1</w:t>
      </w:r>
    </w:p>
    <w:p w:rsidR="001A1802" w:rsidRDefault="001A1802" w:rsidP="001A1802">
      <w:r>
        <w:t>recode bitter 0=. if bittermiss==1</w:t>
      </w:r>
    </w:p>
    <w:p w:rsidR="001A1802" w:rsidRDefault="001A1802" w:rsidP="001A1802"/>
    <w:p w:rsidR="001A1802" w:rsidRDefault="001A1802" w:rsidP="001A1802">
      <w:r>
        <w:t>//State Violence</w:t>
      </w:r>
    </w:p>
    <w:p w:rsidR="001A1802" w:rsidRDefault="001A1802" w:rsidP="001A1802">
      <w:r>
        <w:t>gen deathpen=Q25</w:t>
      </w:r>
    </w:p>
    <w:p w:rsidR="001A1802" w:rsidRDefault="001A1802" w:rsidP="001A1802">
      <w:r>
        <w:t>recode deathpen 1=1 2=.67 3=.33 4=0 else=.</w:t>
      </w:r>
    </w:p>
    <w:p w:rsidR="001A1802" w:rsidRDefault="001A1802" w:rsidP="001A1802"/>
    <w:p w:rsidR="001A1802" w:rsidRDefault="001A1802" w:rsidP="001A1802">
      <w:r>
        <w:t>gen assass=Q26</w:t>
      </w:r>
    </w:p>
    <w:p w:rsidR="001A1802" w:rsidRDefault="001A1802" w:rsidP="001A1802">
      <w:r>
        <w:t>recode assass 1=1 2=.67 3=.33 4=0 else=.</w:t>
      </w:r>
    </w:p>
    <w:p w:rsidR="001A1802" w:rsidRDefault="001A1802" w:rsidP="001A1802"/>
    <w:p w:rsidR="001A1802" w:rsidRDefault="001A1802" w:rsidP="001A1802">
      <w:r>
        <w:t>gen torture=Q27</w:t>
      </w:r>
    </w:p>
    <w:p w:rsidR="001A1802" w:rsidRDefault="001A1802" w:rsidP="001A1802">
      <w:r>
        <w:t>recode torture 1=1 2=.67 3=.33 4=0 else=.</w:t>
      </w:r>
    </w:p>
    <w:p w:rsidR="001A1802" w:rsidRDefault="001A1802" w:rsidP="001A1802"/>
    <w:p w:rsidR="001A1802" w:rsidRDefault="001A1802" w:rsidP="001A1802"/>
    <w:p w:rsidR="001A1802" w:rsidRDefault="001A1802" w:rsidP="001A1802">
      <w:r>
        <w:t>gen bombiran=Q28</w:t>
      </w:r>
    </w:p>
    <w:p w:rsidR="001A1802" w:rsidRDefault="001A1802" w:rsidP="001A1802">
      <w:r>
        <w:t>recode bombiran 1=1 2=.67 3=.33 4=0 else=.</w:t>
      </w:r>
    </w:p>
    <w:p w:rsidR="001A1802" w:rsidRDefault="001A1802" w:rsidP="001A1802"/>
    <w:p w:rsidR="001A1802" w:rsidRDefault="001A1802" w:rsidP="001A1802">
      <w:r>
        <w:t>gen stateviol=(deathpen+assass+torture+bombiran)/4</w:t>
      </w:r>
    </w:p>
    <w:p w:rsidR="001A1802" w:rsidRDefault="001A1802" w:rsidP="001A1802"/>
    <w:p w:rsidR="001A1802" w:rsidRDefault="001A1802" w:rsidP="001A1802">
      <w:r>
        <w:t>//Authoritarianism</w:t>
      </w:r>
    </w:p>
    <w:p w:rsidR="001A1802" w:rsidRDefault="001A1802" w:rsidP="001A1802">
      <w:r>
        <w:t>gen manners=Q9A</w:t>
      </w:r>
    </w:p>
    <w:p w:rsidR="001A1802" w:rsidRDefault="001A1802" w:rsidP="001A1802">
      <w:r>
        <w:t>recode manners 1=0 2=1 else=.5</w:t>
      </w:r>
    </w:p>
    <w:p w:rsidR="001A1802" w:rsidRDefault="001A1802" w:rsidP="001A1802"/>
    <w:p w:rsidR="001A1802" w:rsidRDefault="001A1802" w:rsidP="001A1802">
      <w:r>
        <w:t>gen obedience=Q9B</w:t>
      </w:r>
    </w:p>
    <w:p w:rsidR="001A1802" w:rsidRDefault="001A1802" w:rsidP="001A1802">
      <w:r>
        <w:t>recode obedience 1=1 2=0 else=.5</w:t>
      </w:r>
    </w:p>
    <w:p w:rsidR="001A1802" w:rsidRDefault="001A1802" w:rsidP="001A1802"/>
    <w:p w:rsidR="001A1802" w:rsidRDefault="001A1802" w:rsidP="001A1802">
      <w:r>
        <w:t>gen auth=(manners+obedience)/2</w:t>
      </w:r>
    </w:p>
    <w:p w:rsidR="001A1802" w:rsidRDefault="001A1802" w:rsidP="001A1802"/>
    <w:p w:rsidR="001A1802" w:rsidRDefault="001A1802" w:rsidP="001A1802">
      <w:r>
        <w:t>//Partisanship</w:t>
      </w:r>
    </w:p>
    <w:p w:rsidR="001A1802" w:rsidRDefault="001A1802" w:rsidP="001A1802">
      <w:r>
        <w:t>gen rep7=Q1</w:t>
      </w:r>
    </w:p>
    <w:p w:rsidR="001A1802" w:rsidRDefault="001A1802" w:rsidP="001A1802">
      <w:r>
        <w:t xml:space="preserve">recode rep7 1=1 2=0 3 4 5 -1=.5 </w:t>
      </w:r>
    </w:p>
    <w:p w:rsidR="001A1802" w:rsidRDefault="001A1802" w:rsidP="001A1802">
      <w:r>
        <w:t>recode rep7 1 =.83 if Q2==2</w:t>
      </w:r>
    </w:p>
    <w:p w:rsidR="001A1802" w:rsidRDefault="001A1802" w:rsidP="001A1802">
      <w:r>
        <w:t>recode rep7 0=.17 if Q3==2</w:t>
      </w:r>
    </w:p>
    <w:p w:rsidR="001A1802" w:rsidRDefault="001A1802" w:rsidP="001A1802">
      <w:r>
        <w:t>recode rep7 .5=.67 if Q4==1</w:t>
      </w:r>
    </w:p>
    <w:p w:rsidR="001A1802" w:rsidRDefault="001A1802" w:rsidP="001A1802">
      <w:r>
        <w:t>recode rep7 .5=.33 if Q4==2</w:t>
      </w:r>
    </w:p>
    <w:p w:rsidR="001A1802" w:rsidRDefault="001A1802" w:rsidP="001A1802">
      <w:r>
        <w:t>recode rep7 .=.5</w:t>
      </w:r>
    </w:p>
    <w:p w:rsidR="001A1802" w:rsidRDefault="001A1802" w:rsidP="001A1802"/>
    <w:p w:rsidR="001A1802" w:rsidRDefault="001A1802" w:rsidP="001A1802">
      <w:r>
        <w:t>//Education</w:t>
      </w:r>
    </w:p>
    <w:p w:rsidR="001A1802" w:rsidRDefault="001A1802" w:rsidP="001A1802">
      <w:r>
        <w:t>gen edu=PPEDUCAT</w:t>
      </w:r>
    </w:p>
    <w:p w:rsidR="001A1802" w:rsidRDefault="001A1802" w:rsidP="001A1802">
      <w:r>
        <w:t>recode edu 1=0 2 3=.5 4=1 else=.</w:t>
      </w:r>
    </w:p>
    <w:p w:rsidR="001A1802" w:rsidRDefault="001A1802" w:rsidP="001A1802"/>
    <w:p w:rsidR="001A1802" w:rsidRDefault="001A1802" w:rsidP="001A1802">
      <w:r>
        <w:t>//Income</w:t>
      </w:r>
    </w:p>
    <w:p w:rsidR="001A1802" w:rsidRDefault="001A1802" w:rsidP="001A1802">
      <w:r>
        <w:t>gen income=PPINCIMP</w:t>
      </w:r>
    </w:p>
    <w:p w:rsidR="001A1802" w:rsidRDefault="001A1802" w:rsidP="001A1802">
      <w:r>
        <w:t>recode income 15 16 17 18 19=1 12 13 14=.67 11 10 9 8=.33 1 2 3 4 5 6 7=0</w:t>
      </w:r>
    </w:p>
    <w:p w:rsidR="001A1802" w:rsidRDefault="001A1802" w:rsidP="001A1802"/>
    <w:p w:rsidR="001A1802" w:rsidRDefault="001A1802" w:rsidP="001A1802">
      <w:r>
        <w:t>//Sex</w:t>
      </w:r>
    </w:p>
    <w:p w:rsidR="001A1802" w:rsidRDefault="001A1802" w:rsidP="001A1802">
      <w:r>
        <w:t>gen fem=PPGENDER</w:t>
      </w:r>
    </w:p>
    <w:p w:rsidR="001A1802" w:rsidRDefault="001A1802" w:rsidP="001A1802">
      <w:r>
        <w:t>recode fem 1=0 2=1 else=.</w:t>
      </w:r>
    </w:p>
    <w:p w:rsidR="001A1802" w:rsidRDefault="001A1802" w:rsidP="001A1802"/>
    <w:p w:rsidR="001A1802" w:rsidRDefault="001A1802" w:rsidP="001A1802">
      <w:r>
        <w:t>//Age</w:t>
      </w:r>
    </w:p>
    <w:p w:rsidR="001A1802" w:rsidRDefault="001A1802" w:rsidP="001A1802">
      <w:r>
        <w:t>gen age0to1=(PPAGE-18)/76</w:t>
      </w:r>
    </w:p>
    <w:p w:rsidR="001A1802" w:rsidRDefault="001A1802" w:rsidP="001A1802"/>
    <w:p w:rsidR="001A1802" w:rsidRDefault="001A1802" w:rsidP="001A1802">
      <w:r>
        <w:t>//Race/Ethnicity</w:t>
      </w:r>
    </w:p>
    <w:p w:rsidR="001A1802" w:rsidRDefault="001A1802" w:rsidP="001A1802">
      <w:r>
        <w:t>gen white=PPETHM</w:t>
      </w:r>
    </w:p>
    <w:p w:rsidR="001A1802" w:rsidRDefault="001A1802" w:rsidP="001A1802">
      <w:r>
        <w:t>recode white 1=1 2 3 4 5=0 else=.</w:t>
      </w:r>
    </w:p>
    <w:p w:rsidR="001A1802" w:rsidRDefault="001A1802" w:rsidP="001A1802"/>
    <w:p w:rsidR="001A1802" w:rsidRDefault="001A1802" w:rsidP="001A1802">
      <w:r>
        <w:t>//Region</w:t>
      </w:r>
    </w:p>
    <w:p w:rsidR="001A1802" w:rsidRDefault="001A1802" w:rsidP="001A1802">
      <w:r>
        <w:t>gen south=PPREG4</w:t>
      </w:r>
    </w:p>
    <w:p w:rsidR="001A1802" w:rsidRDefault="001A1802" w:rsidP="001A1802">
      <w:r>
        <w:t>recode south 3=1 1 2 4=0 else=.</w:t>
      </w:r>
    </w:p>
    <w:p w:rsidR="001A1802" w:rsidRDefault="001A1802" w:rsidP="001A1802"/>
    <w:p w:rsidR="001A1802" w:rsidRDefault="001A1802" w:rsidP="001A1802">
      <w:r>
        <w:t>//Presidential Approval</w:t>
      </w:r>
    </w:p>
    <w:p w:rsidR="001A1802" w:rsidRDefault="001A1802" w:rsidP="001A1802">
      <w:r>
        <w:t>gen obama=Q15</w:t>
      </w:r>
    </w:p>
    <w:p w:rsidR="001A1802" w:rsidRDefault="001A1802" w:rsidP="001A1802">
      <w:r>
        <w:t>recode obama 1=1 2=.75 3=.5 4=.25 5=0 else=.5</w:t>
      </w:r>
    </w:p>
    <w:p w:rsidR="001A1802" w:rsidRDefault="001A1802" w:rsidP="001A1802"/>
    <w:p w:rsidR="001A1802" w:rsidRDefault="001A1802" w:rsidP="001A1802">
      <w:r>
        <w:t>//Intention to Vote</w:t>
      </w:r>
    </w:p>
    <w:p w:rsidR="001A1802" w:rsidRDefault="001A1802" w:rsidP="001A1802">
      <w:r>
        <w:t>gen vote=Q16</w:t>
      </w:r>
    </w:p>
    <w:p w:rsidR="001A1802" w:rsidRDefault="001A1802" w:rsidP="001A1802">
      <w:r>
        <w:t>recode vote 1=. 2=1 3=.75 4=.5 5=.25 6=0 else=.</w:t>
      </w:r>
    </w:p>
    <w:p w:rsidR="001A1802" w:rsidRDefault="001A1802" w:rsidP="001A1802"/>
    <w:p w:rsidR="001A1802" w:rsidRDefault="001A1802" w:rsidP="001A1802">
      <w:r>
        <w:t>//Knowledge</w:t>
      </w:r>
    </w:p>
    <w:p w:rsidR="001A1802" w:rsidRDefault="001A1802" w:rsidP="001A1802">
      <w:r>
        <w:lastRenderedPageBreak/>
        <w:t>gen roberts=Q10A</w:t>
      </w:r>
    </w:p>
    <w:p w:rsidR="001A1802" w:rsidRDefault="001A1802" w:rsidP="001A1802">
      <w:r>
        <w:t>recode roberts 3=1 1 2 4=0 else=.</w:t>
      </w:r>
    </w:p>
    <w:p w:rsidR="001A1802" w:rsidRDefault="001A1802" w:rsidP="001A1802">
      <w:r>
        <w:t>gen robertsmiss=roberts</w:t>
      </w:r>
    </w:p>
    <w:p w:rsidR="001A1802" w:rsidRDefault="001A1802" w:rsidP="001A1802">
      <w:r>
        <w:t>recode robertsmiss .=1 else=0</w:t>
      </w:r>
    </w:p>
    <w:p w:rsidR="001A1802" w:rsidRDefault="001A1802" w:rsidP="001A1802">
      <w:r>
        <w:t>recode roberts .=.25</w:t>
      </w:r>
    </w:p>
    <w:p w:rsidR="001A1802" w:rsidRDefault="001A1802" w:rsidP="001A1802"/>
    <w:p w:rsidR="001A1802" w:rsidRDefault="001A1802" w:rsidP="001A1802">
      <w:r>
        <w:t>gen court=Q10B</w:t>
      </w:r>
    </w:p>
    <w:p w:rsidR="001A1802" w:rsidRDefault="001A1802" w:rsidP="001A1802">
      <w:r>
        <w:t>recode court 3=1 1 2 4=0 else=.</w:t>
      </w:r>
    </w:p>
    <w:p w:rsidR="001A1802" w:rsidRDefault="001A1802" w:rsidP="001A1802">
      <w:r>
        <w:t>gen courtmiss=court</w:t>
      </w:r>
    </w:p>
    <w:p w:rsidR="001A1802" w:rsidRDefault="001A1802" w:rsidP="001A1802">
      <w:r>
        <w:t>recode courtmiss .=1 else=0</w:t>
      </w:r>
    </w:p>
    <w:p w:rsidR="001A1802" w:rsidRDefault="001A1802" w:rsidP="001A1802">
      <w:r>
        <w:t>recode court .=.25</w:t>
      </w:r>
    </w:p>
    <w:p w:rsidR="001A1802" w:rsidRDefault="001A1802" w:rsidP="001A1802"/>
    <w:p w:rsidR="001A1802" w:rsidRDefault="001A1802" w:rsidP="001A1802">
      <w:r>
        <w:t>gen override=Q10C</w:t>
      </w:r>
    </w:p>
    <w:p w:rsidR="001A1802" w:rsidRDefault="001A1802" w:rsidP="001A1802">
      <w:r>
        <w:t>recode override 3=1 2 1 4 5=0 else=.</w:t>
      </w:r>
    </w:p>
    <w:p w:rsidR="001A1802" w:rsidRDefault="001A1802" w:rsidP="001A1802">
      <w:r>
        <w:t>gen overridemiss=override</w:t>
      </w:r>
    </w:p>
    <w:p w:rsidR="001A1802" w:rsidRDefault="001A1802" w:rsidP="001A1802">
      <w:r>
        <w:t>recode overridemiss .=1 else=0</w:t>
      </w:r>
    </w:p>
    <w:p w:rsidR="001A1802" w:rsidRDefault="001A1802" w:rsidP="001A1802">
      <w:r>
        <w:t>recode override .=.2</w:t>
      </w:r>
    </w:p>
    <w:p w:rsidR="001A1802" w:rsidRDefault="001A1802" w:rsidP="001A1802"/>
    <w:p w:rsidR="001A1802" w:rsidRDefault="001A1802" w:rsidP="001A1802">
      <w:r>
        <w:t>gen knowmiss=(robertsmiss+courtmiss+overridemiss)</w:t>
      </w:r>
    </w:p>
    <w:p w:rsidR="001A1802" w:rsidRDefault="001A1802" w:rsidP="001A1802">
      <w:r>
        <w:t>gen know=(roberts+court+override)/3 if knowmiss&lt;2</w:t>
      </w:r>
    </w:p>
    <w:p w:rsidR="001A1802" w:rsidRDefault="001A1802" w:rsidP="001A1802"/>
    <w:p w:rsidR="001A1802" w:rsidRDefault="001A1802" w:rsidP="001A1802"/>
    <w:p w:rsidR="001A1802" w:rsidRDefault="001A1802" w:rsidP="001A1802">
      <w:r>
        <w:t>//MODELS</w:t>
      </w:r>
    </w:p>
    <w:p w:rsidR="001A1802" w:rsidRDefault="001A1802" w:rsidP="001A1802">
      <w:r>
        <w:t>svyset [pw=Weight]</w:t>
      </w:r>
    </w:p>
    <w:p w:rsidR="001A1802" w:rsidRDefault="001A1802" w:rsidP="001A1802"/>
    <w:p w:rsidR="001A1802" w:rsidRDefault="001A1802" w:rsidP="001A1802">
      <w:r>
        <w:t>//Trait Aggression attributes</w:t>
      </w:r>
    </w:p>
    <w:p w:rsidR="001A1802" w:rsidRDefault="001A1802" w:rsidP="001A1802">
      <w:r>
        <w:t>alpha hit blows threaten argue arguedis disagree flare temper handle raw breaks bitter, item</w:t>
      </w:r>
    </w:p>
    <w:p w:rsidR="001A1802" w:rsidRDefault="001A1802" w:rsidP="001A1802">
      <w:r>
        <w:t>su aggress</w:t>
      </w:r>
    </w:p>
    <w:p w:rsidR="001A1802" w:rsidRDefault="001A1802" w:rsidP="001A1802">
      <w:r>
        <w:t>alpha hit blows threaten, item</w:t>
      </w:r>
    </w:p>
    <w:p w:rsidR="001A1802" w:rsidRDefault="001A1802" w:rsidP="001A1802">
      <w:r>
        <w:t>su paggress</w:t>
      </w:r>
    </w:p>
    <w:p w:rsidR="001A1802" w:rsidRDefault="001A1802" w:rsidP="001A1802">
      <w:r>
        <w:t xml:space="preserve">alpha argue arguedis disagree, item </w:t>
      </w:r>
    </w:p>
    <w:p w:rsidR="001A1802" w:rsidRDefault="001A1802" w:rsidP="001A1802">
      <w:r>
        <w:t>su vaggress</w:t>
      </w:r>
    </w:p>
    <w:p w:rsidR="001A1802" w:rsidRDefault="001A1802" w:rsidP="001A1802">
      <w:r>
        <w:t>alpha flare temper handle, item</w:t>
      </w:r>
    </w:p>
    <w:p w:rsidR="001A1802" w:rsidRDefault="001A1802" w:rsidP="001A1802">
      <w:r>
        <w:t>su aaggress</w:t>
      </w:r>
    </w:p>
    <w:p w:rsidR="001A1802" w:rsidRDefault="001A1802" w:rsidP="001A1802">
      <w:r>
        <w:t>alpha raw breaks bitter, item</w:t>
      </w:r>
    </w:p>
    <w:p w:rsidR="001A1802" w:rsidRDefault="001A1802" w:rsidP="001A1802">
      <w:r>
        <w:t>su haggress</w:t>
      </w:r>
    </w:p>
    <w:p w:rsidR="001A1802" w:rsidRDefault="001A1802" w:rsidP="001A1802"/>
    <w:p w:rsidR="001A1802" w:rsidRDefault="001A1802" w:rsidP="001A1802">
      <w:r>
        <w:t>cor aggress rep7</w:t>
      </w:r>
    </w:p>
    <w:p w:rsidR="001A1802" w:rsidRDefault="001A1802" w:rsidP="001A1802">
      <w:r>
        <w:t>cor aggress auth</w:t>
      </w:r>
    </w:p>
    <w:p w:rsidR="001A1802" w:rsidRDefault="001A1802" w:rsidP="001A1802">
      <w:r>
        <w:t>cor aggress obama</w:t>
      </w:r>
    </w:p>
    <w:p w:rsidR="001A1802" w:rsidRDefault="001A1802" w:rsidP="001A1802">
      <w:r>
        <w:t>cor aggress vote</w:t>
      </w:r>
    </w:p>
    <w:p w:rsidR="001A1802" w:rsidRDefault="001A1802" w:rsidP="001A1802">
      <w:r>
        <w:t xml:space="preserve">reg aggress vote edu age0to1 income </w:t>
      </w:r>
    </w:p>
    <w:p w:rsidR="001A1802" w:rsidRDefault="001A1802" w:rsidP="001A1802">
      <w:r>
        <w:t xml:space="preserve">reg aggress know edu age0to1 income </w:t>
      </w:r>
    </w:p>
    <w:p w:rsidR="001A1802" w:rsidRDefault="001A1802" w:rsidP="001A1802">
      <w:r>
        <w:t>cor aggress fem</w:t>
      </w:r>
    </w:p>
    <w:p w:rsidR="001A1802" w:rsidRDefault="001A1802" w:rsidP="001A1802">
      <w:r>
        <w:t>cor aggress age0to1</w:t>
      </w:r>
    </w:p>
    <w:p w:rsidR="001A1802" w:rsidRDefault="001A1802" w:rsidP="001A1802">
      <w:r>
        <w:t>cor aggress income</w:t>
      </w:r>
    </w:p>
    <w:p w:rsidR="001A1802" w:rsidRDefault="001A1802" w:rsidP="001A1802">
      <w:r>
        <w:t>cor aggress white</w:t>
      </w:r>
    </w:p>
    <w:p w:rsidR="001A1802" w:rsidRDefault="001A1802" w:rsidP="001A1802">
      <w:r>
        <w:t>cor aggress south</w:t>
      </w:r>
    </w:p>
    <w:p w:rsidR="001A1802" w:rsidRDefault="001A1802" w:rsidP="001A1802"/>
    <w:p w:rsidR="001A1802" w:rsidRDefault="001A1802" w:rsidP="001A1802">
      <w:r>
        <w:t>//Table 1</w:t>
      </w:r>
    </w:p>
    <w:p w:rsidR="001A1802" w:rsidRDefault="001A1802" w:rsidP="001A1802">
      <w:r>
        <w:t>//Death Penalty</w:t>
      </w:r>
    </w:p>
    <w:p w:rsidR="001A1802" w:rsidRDefault="001A1802" w:rsidP="001A1802">
      <w:r>
        <w:t>su deathpen</w:t>
      </w:r>
    </w:p>
    <w:p w:rsidR="001A1802" w:rsidRDefault="001A1802" w:rsidP="001A1802">
      <w:r>
        <w:t>svy: reg deathpen aggress</w:t>
      </w:r>
    </w:p>
    <w:p w:rsidR="001A1802" w:rsidRDefault="001A1802" w:rsidP="001A1802">
      <w:r>
        <w:lastRenderedPageBreak/>
        <w:t>svy: reg deathpen paggress</w:t>
      </w:r>
    </w:p>
    <w:p w:rsidR="001A1802" w:rsidRDefault="001A1802" w:rsidP="001A1802">
      <w:r>
        <w:t>svy: reg deathpen vaggress</w:t>
      </w:r>
    </w:p>
    <w:p w:rsidR="001A1802" w:rsidRDefault="001A1802" w:rsidP="001A1802">
      <w:r>
        <w:t>svy: reg deathpen aaggress</w:t>
      </w:r>
    </w:p>
    <w:p w:rsidR="001A1802" w:rsidRDefault="001A1802" w:rsidP="001A1802">
      <w:r>
        <w:t>svy: reg deathpen haggress</w:t>
      </w:r>
    </w:p>
    <w:p w:rsidR="001A1802" w:rsidRDefault="001A1802" w:rsidP="001A1802"/>
    <w:p w:rsidR="001A1802" w:rsidRDefault="001A1802" w:rsidP="001A1802">
      <w:r>
        <w:t>//Painful Interrogation</w:t>
      </w:r>
    </w:p>
    <w:p w:rsidR="001A1802" w:rsidRDefault="001A1802" w:rsidP="001A1802">
      <w:r>
        <w:t>su torture</w:t>
      </w:r>
    </w:p>
    <w:p w:rsidR="001A1802" w:rsidRDefault="001A1802" w:rsidP="001A1802">
      <w:r>
        <w:t>svy: reg torture aggress</w:t>
      </w:r>
    </w:p>
    <w:p w:rsidR="001A1802" w:rsidRDefault="001A1802" w:rsidP="001A1802">
      <w:r>
        <w:t>svy: reg torture paggress</w:t>
      </w:r>
    </w:p>
    <w:p w:rsidR="001A1802" w:rsidRDefault="001A1802" w:rsidP="001A1802">
      <w:r>
        <w:t>svy: reg torture vaggress</w:t>
      </w:r>
    </w:p>
    <w:p w:rsidR="001A1802" w:rsidRDefault="001A1802" w:rsidP="001A1802">
      <w:r>
        <w:t>svy: reg torture aaggress</w:t>
      </w:r>
    </w:p>
    <w:p w:rsidR="001A1802" w:rsidRDefault="001A1802" w:rsidP="001A1802">
      <w:r>
        <w:t>svy: reg torture haggress</w:t>
      </w:r>
    </w:p>
    <w:p w:rsidR="001A1802" w:rsidRDefault="001A1802" w:rsidP="001A1802"/>
    <w:p w:rsidR="001A1802" w:rsidRDefault="001A1802" w:rsidP="001A1802">
      <w:r>
        <w:t>//Killing Terrorist Leaders</w:t>
      </w:r>
    </w:p>
    <w:p w:rsidR="001A1802" w:rsidRDefault="001A1802" w:rsidP="001A1802">
      <w:r>
        <w:t>su assass</w:t>
      </w:r>
    </w:p>
    <w:p w:rsidR="001A1802" w:rsidRDefault="001A1802" w:rsidP="001A1802">
      <w:r>
        <w:t>svy: reg assass aggress</w:t>
      </w:r>
    </w:p>
    <w:p w:rsidR="001A1802" w:rsidRDefault="001A1802" w:rsidP="001A1802">
      <w:r>
        <w:t>svy: reg assass paggress</w:t>
      </w:r>
    </w:p>
    <w:p w:rsidR="001A1802" w:rsidRDefault="001A1802" w:rsidP="001A1802">
      <w:r>
        <w:t>svy: reg assass vaggress</w:t>
      </w:r>
    </w:p>
    <w:p w:rsidR="001A1802" w:rsidRDefault="001A1802" w:rsidP="001A1802">
      <w:r>
        <w:t>svy: reg assass aaggress</w:t>
      </w:r>
    </w:p>
    <w:p w:rsidR="001A1802" w:rsidRDefault="001A1802" w:rsidP="001A1802">
      <w:r>
        <w:t>svy: reg assass haggress</w:t>
      </w:r>
    </w:p>
    <w:p w:rsidR="001A1802" w:rsidRDefault="001A1802" w:rsidP="001A1802"/>
    <w:p w:rsidR="001A1802" w:rsidRDefault="001A1802" w:rsidP="001A1802">
      <w:r>
        <w:t>//Bomb Iran</w:t>
      </w:r>
    </w:p>
    <w:p w:rsidR="001A1802" w:rsidRDefault="001A1802" w:rsidP="001A1802">
      <w:r>
        <w:t>su bombiran</w:t>
      </w:r>
    </w:p>
    <w:p w:rsidR="001A1802" w:rsidRDefault="001A1802" w:rsidP="001A1802">
      <w:r>
        <w:t>svy: reg bombiran aggress</w:t>
      </w:r>
    </w:p>
    <w:p w:rsidR="001A1802" w:rsidRDefault="001A1802" w:rsidP="001A1802">
      <w:r>
        <w:t>svy: reg bombiran paggress</w:t>
      </w:r>
    </w:p>
    <w:p w:rsidR="001A1802" w:rsidRDefault="001A1802" w:rsidP="001A1802">
      <w:r>
        <w:t>svy: reg bombiran vaggress</w:t>
      </w:r>
    </w:p>
    <w:p w:rsidR="001A1802" w:rsidRDefault="001A1802" w:rsidP="001A1802">
      <w:r>
        <w:t>svy: reg bombiran aaggress</w:t>
      </w:r>
    </w:p>
    <w:p w:rsidR="001A1802" w:rsidRDefault="001A1802" w:rsidP="001A1802">
      <w:r>
        <w:t>svy: reg bombiran haggress</w:t>
      </w:r>
    </w:p>
    <w:p w:rsidR="001A1802" w:rsidRDefault="001A1802" w:rsidP="001A1802"/>
    <w:p w:rsidR="001A1802" w:rsidRDefault="001A1802" w:rsidP="001A1802">
      <w:r>
        <w:t>//State Violence Index</w:t>
      </w:r>
    </w:p>
    <w:p w:rsidR="001A1802" w:rsidRDefault="001A1802" w:rsidP="001A1802">
      <w:r>
        <w:t>su stateviol</w:t>
      </w:r>
    </w:p>
    <w:p w:rsidR="001A1802" w:rsidRDefault="001A1802" w:rsidP="001A1802">
      <w:r>
        <w:t>alpha deathpen torture assass bombiran, item</w:t>
      </w:r>
    </w:p>
    <w:p w:rsidR="001A1802" w:rsidRDefault="001A1802" w:rsidP="001A1802">
      <w:r>
        <w:t>svy: reg stateviol aggress</w:t>
      </w:r>
    </w:p>
    <w:p w:rsidR="001A1802" w:rsidRDefault="001A1802" w:rsidP="001A1802">
      <w:r>
        <w:t>svy: reg stateviol paggress</w:t>
      </w:r>
    </w:p>
    <w:p w:rsidR="001A1802" w:rsidRDefault="001A1802" w:rsidP="001A1802">
      <w:r>
        <w:t>svy: reg stateviol vaggress</w:t>
      </w:r>
    </w:p>
    <w:p w:rsidR="001A1802" w:rsidRDefault="001A1802" w:rsidP="001A1802">
      <w:r>
        <w:t>svy: reg stateviol aaggress</w:t>
      </w:r>
    </w:p>
    <w:p w:rsidR="001A1802" w:rsidRDefault="001A1802" w:rsidP="001A1802">
      <w:r>
        <w:t>svy: reg stateviol haggress</w:t>
      </w:r>
    </w:p>
    <w:p w:rsidR="001A1802" w:rsidRDefault="001A1802" w:rsidP="001A1802"/>
    <w:p w:rsidR="001A1802" w:rsidRDefault="001A1802" w:rsidP="001A1802">
      <w:r>
        <w:t xml:space="preserve">//Table 2 </w:t>
      </w:r>
    </w:p>
    <w:p w:rsidR="001A1802" w:rsidRDefault="001A1802" w:rsidP="001A1802">
      <w:r>
        <w:t>//Death Penalty</w:t>
      </w:r>
    </w:p>
    <w:p w:rsidR="001A1802" w:rsidRDefault="001A1802" w:rsidP="001A1802">
      <w:r>
        <w:t>svy: reg deathpen aggress rep7 auth edu fem age0to1 south white</w:t>
      </w:r>
    </w:p>
    <w:p w:rsidR="001A1802" w:rsidRDefault="001A1802" w:rsidP="001A1802"/>
    <w:p w:rsidR="001A1802" w:rsidRDefault="001A1802" w:rsidP="001A1802">
      <w:r>
        <w:t>//Painful Interrogation</w:t>
      </w:r>
    </w:p>
    <w:p w:rsidR="001A1802" w:rsidRDefault="001A1802" w:rsidP="001A1802">
      <w:r>
        <w:t>svy: reg torture aggress rep7 auth edu fem age0to1 south white</w:t>
      </w:r>
    </w:p>
    <w:p w:rsidR="001A1802" w:rsidRDefault="001A1802" w:rsidP="001A1802"/>
    <w:p w:rsidR="001A1802" w:rsidRDefault="001A1802" w:rsidP="001A1802">
      <w:r>
        <w:t>//Killing Terrorist Leaders</w:t>
      </w:r>
    </w:p>
    <w:p w:rsidR="001A1802" w:rsidRDefault="001A1802" w:rsidP="001A1802">
      <w:r>
        <w:t>svy: reg assass aggress rep7 auth edu fem age0to1 south white</w:t>
      </w:r>
    </w:p>
    <w:p w:rsidR="001A1802" w:rsidRDefault="001A1802" w:rsidP="001A1802"/>
    <w:p w:rsidR="001A1802" w:rsidRDefault="001A1802" w:rsidP="001A1802">
      <w:r>
        <w:t>//Bomb Iran</w:t>
      </w:r>
    </w:p>
    <w:p w:rsidR="001A1802" w:rsidRDefault="001A1802" w:rsidP="001A1802">
      <w:r>
        <w:t>svy: reg bombiran aggress rep7 auth edu fem age0to1 south white</w:t>
      </w:r>
    </w:p>
    <w:p w:rsidR="001A1802" w:rsidRDefault="001A1802" w:rsidP="001A1802"/>
    <w:p w:rsidR="001A1802" w:rsidRDefault="001A1802" w:rsidP="001A1802">
      <w:r>
        <w:t>//State Violence Index</w:t>
      </w:r>
    </w:p>
    <w:p w:rsidR="001A1802" w:rsidRDefault="001A1802" w:rsidP="001A1802">
      <w:r>
        <w:t>svy: reg stateviol aggress rep7 auth edu fem age0to1 south white</w:t>
      </w:r>
    </w:p>
    <w:p w:rsidR="001A1802" w:rsidRDefault="001A1802" w:rsidP="001A1802"/>
    <w:p w:rsidR="001A1802" w:rsidRDefault="001A1802" w:rsidP="001A1802">
      <w:r>
        <w:t>//Gender Gap Comparison Model without Trait Aggression</w:t>
      </w:r>
    </w:p>
    <w:p w:rsidR="003A4872" w:rsidRDefault="001A1802" w:rsidP="001A1802">
      <w:r>
        <w:t>svy: reg stateviol rep7 auth edu fem age0to1 south white</w:t>
      </w:r>
      <w:bookmarkStart w:id="0" w:name="_GoBack"/>
      <w:bookmarkEnd w:id="0"/>
    </w:p>
    <w:sectPr w:rsidR="003A48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802"/>
    <w:rsid w:val="0001403F"/>
    <w:rsid w:val="001504DC"/>
    <w:rsid w:val="001A1802"/>
    <w:rsid w:val="003A4872"/>
    <w:rsid w:val="005616D6"/>
    <w:rsid w:val="00A205B2"/>
    <w:rsid w:val="00B37C5C"/>
    <w:rsid w:val="00BC1F21"/>
    <w:rsid w:val="00D47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eastAsiaTheme="minorEastAsia" w:hAnsiTheme="minorHAn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362BEC75.dotm</Template>
  <TotalTime>1</TotalTime>
  <Pages>6</Pages>
  <Words>961</Words>
  <Characters>5481</Characters>
  <Application>Microsoft Office Word</Application>
  <DocSecurity>0</DocSecurity>
  <Lines>45</Lines>
  <Paragraphs>12</Paragraphs>
  <ScaleCrop>false</ScaleCrop>
  <Company>Monmouth College</Company>
  <LinksUpToDate>false</LinksUpToDate>
  <CharactersWithSpaces>6430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Kalmoe, Nathan</dc:creator>
  <cp:lastModifiedBy>Kalmoe, Nathan</cp:lastModifiedBy>
  <cp:revision>1</cp:revision>
  <dcterms:created xsi:type="dcterms:W3CDTF">2015-05-26T20:43:00Z</dcterms:created>
  <dcterms:modified xsi:type="dcterms:W3CDTF">2015-05-26T20:44:00Z</dcterms:modified>
</cp:coreProperties>
</file>